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14B28" w:rsidRDefault="00F67350">
      <w:bookmarkStart w:id="0" w:name="_GoBack"/>
      <w:bookmarkEnd w:id="0"/>
      <w:r>
        <w:rPr>
          <w:rFonts w:ascii="Encode Sans Normal Black" w:hAnsi="Encode Sans Normal Black"/>
          <w:noProof/>
          <w:color w:val="FFFFFF" w:themeColor="background1"/>
          <w:sz w:val="72"/>
          <w:szCs w:val="72"/>
        </w:rPr>
        <w:drawing>
          <wp:anchor distT="0" distB="0" distL="114300" distR="114300" simplePos="0" relativeHeight="251663360" behindDoc="1" locked="0" layoutInCell="1" allowOverlap="1" wp14:anchorId="5BD2C999" wp14:editId="408CE932">
            <wp:simplePos x="0" y="0"/>
            <wp:positionH relativeFrom="margin">
              <wp:align>center</wp:align>
            </wp:positionH>
            <wp:positionV relativeFrom="margin">
              <wp:align>center</wp:align>
            </wp:positionV>
            <wp:extent cx="8229600" cy="10637968"/>
            <wp:effectExtent l="0" t="0" r="0" b="0"/>
            <wp:wrapNone/>
            <wp:docPr id="9" name="Picture 9" descr="Macintosh HD:Users:lauradynan:Documents:cover-letter-bg-Templ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lauradynan:Documents:cover-letter-bg-Templat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229600" cy="10637968"/>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rsidR="009B2CB8" w:rsidRPr="002F7C24" w:rsidRDefault="00417BA3" w:rsidP="008612F4">
      <w:r w:rsidRPr="004D3E8B">
        <w:rPr>
          <w:noProof/>
        </w:rPr>
        <w:drawing>
          <wp:anchor distT="0" distB="0" distL="114300" distR="114300" simplePos="0" relativeHeight="251672576" behindDoc="0" locked="0" layoutInCell="1" allowOverlap="1" wp14:anchorId="5F78F06E" wp14:editId="33F607D8">
            <wp:simplePos x="0" y="0"/>
            <wp:positionH relativeFrom="column">
              <wp:posOffset>84455</wp:posOffset>
            </wp:positionH>
            <wp:positionV relativeFrom="paragraph">
              <wp:posOffset>134620</wp:posOffset>
            </wp:positionV>
            <wp:extent cx="3429000" cy="193952"/>
            <wp:effectExtent l="0" t="0" r="0" b="9525"/>
            <wp:wrapNone/>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3429000" cy="193952"/>
                    </a:xfrm>
                    <a:prstGeom prst="rect">
                      <a:avLst/>
                    </a:prstGeom>
                    <a:noFill/>
                    <a:ln>
                      <a:noFill/>
                    </a:ln>
                  </pic:spPr>
                </pic:pic>
              </a:graphicData>
            </a:graphic>
            <wp14:sizeRelH relativeFrom="page">
              <wp14:pctWidth>0</wp14:pctWidth>
            </wp14:sizeRelH>
            <wp14:sizeRelV relativeFrom="page">
              <wp14:pctHeight>0</wp14:pctHeight>
            </wp14:sizeRelV>
          </wp:anchor>
        </w:drawing>
      </w:r>
      <w:r w:rsidR="004A43D8">
        <w:rPr>
          <w:rFonts w:ascii="Encode Sans Normal Black" w:hAnsi="Encode Sans Normal Black"/>
          <w:noProof/>
          <w:color w:val="25005C"/>
          <w:sz w:val="52"/>
          <w:szCs w:val="52"/>
        </w:rPr>
        <mc:AlternateContent>
          <mc:Choice Requires="wpg">
            <w:drawing>
              <wp:anchor distT="0" distB="0" distL="114300" distR="114300" simplePos="0" relativeHeight="251665408" behindDoc="0" locked="0" layoutInCell="1" allowOverlap="1" wp14:anchorId="00359F1A" wp14:editId="522E49BE">
                <wp:simplePos x="0" y="0"/>
                <wp:positionH relativeFrom="column">
                  <wp:posOffset>82550</wp:posOffset>
                </wp:positionH>
                <wp:positionV relativeFrom="paragraph">
                  <wp:posOffset>1590675</wp:posOffset>
                </wp:positionV>
                <wp:extent cx="5056505" cy="3031490"/>
                <wp:effectExtent l="0" t="0" r="0" b="16510"/>
                <wp:wrapThrough wrapText="bothSides">
                  <wp:wrapPolygon edited="0">
                    <wp:start x="0" y="0"/>
                    <wp:lineTo x="0" y="21537"/>
                    <wp:lineTo x="14322" y="21537"/>
                    <wp:lineTo x="14539" y="14116"/>
                    <wp:lineTo x="9331" y="11583"/>
                    <wp:lineTo x="12044" y="11583"/>
                    <wp:lineTo x="21375" y="9411"/>
                    <wp:lineTo x="21375" y="0"/>
                    <wp:lineTo x="0" y="0"/>
                  </wp:wrapPolygon>
                </wp:wrapThrough>
                <wp:docPr id="7" name="Group 7"/>
                <wp:cNvGraphicFramePr/>
                <a:graphic xmlns:a="http://schemas.openxmlformats.org/drawingml/2006/main">
                  <a:graphicData uri="http://schemas.microsoft.com/office/word/2010/wordprocessingGroup">
                    <wpg:wgp>
                      <wpg:cNvGrpSpPr/>
                      <wpg:grpSpPr>
                        <a:xfrm>
                          <a:off x="0" y="0"/>
                          <a:ext cx="5056505" cy="3031490"/>
                          <a:chOff x="0" y="0"/>
                          <a:chExt cx="5056938" cy="3031490"/>
                        </a:xfrm>
                      </wpg:grpSpPr>
                      <wpg:grpSp>
                        <wpg:cNvPr id="6" name="Group 6"/>
                        <wpg:cNvGrpSpPr/>
                        <wpg:grpSpPr>
                          <a:xfrm>
                            <a:off x="0" y="0"/>
                            <a:ext cx="5056938" cy="1659890"/>
                            <a:chOff x="0" y="0"/>
                            <a:chExt cx="5056938" cy="1659890"/>
                          </a:xfrm>
                        </wpg:grpSpPr>
                        <wps:wsp>
                          <wps:cNvPr id="1" name="Text Box 1"/>
                          <wps:cNvSpPr txBox="1"/>
                          <wps:spPr>
                            <a:xfrm>
                              <a:off x="0" y="0"/>
                              <a:ext cx="5056938" cy="131635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sdt>
                                <w:sdtPr>
                                  <w:rPr>
                                    <w:rFonts w:ascii="Encode Sans Normal Black" w:hAnsi="Encode Sans Normal Black"/>
                                    <w:color w:val="FFFFFF" w:themeColor="background1"/>
                                    <w:sz w:val="72"/>
                                    <w:szCs w:val="72"/>
                                  </w:rPr>
                                  <w:alias w:val="INSERT TITLE HERE"/>
                                  <w:tag w:val="INSERT TITLE HERE"/>
                                  <w:id w:val="1024138559"/>
                                  <w:lock w:val="sdtLocked"/>
                                  <w:placeholder>
                                    <w:docPart w:val="39832D9AE6184E9F819BD7B340604EE4"/>
                                  </w:placeholder>
                                  <w:text/>
                                </w:sdtPr>
                                <w:sdtEndPr/>
                                <w:sdtContent>
                                  <w:p w:rsidR="00C23C42" w:rsidRPr="00EC35F5" w:rsidRDefault="00C23C42">
                                    <w:pPr>
                                      <w:rPr>
                                        <w:rFonts w:ascii="Encode Sans Normal Black" w:hAnsi="Encode Sans Normal Black"/>
                                        <w:color w:val="FFFFFF" w:themeColor="background1"/>
                                        <w:sz w:val="72"/>
                                        <w:szCs w:val="72"/>
                                      </w:rPr>
                                    </w:pPr>
                                    <w:r w:rsidRPr="00EC35F5">
                                      <w:rPr>
                                        <w:rFonts w:ascii="Encode Sans Normal Black" w:hAnsi="Encode Sans Normal Black"/>
                                        <w:color w:val="FFFFFF" w:themeColor="background1"/>
                                        <w:sz w:val="72"/>
                                        <w:szCs w:val="72"/>
                                      </w:rPr>
                                      <w:t>INSERT TITLE  HERE</w:t>
                                    </w:r>
                                  </w:p>
                                </w:sdtContent>
                              </w:sdt>
                            </w:txbxContent>
                          </wps:txbx>
                          <wps:bodyPr rot="0" spcFirstLastPara="0" vertOverflow="overflow" horzOverflow="overflow" vert="horz" wrap="square" lIns="0" tIns="0" rIns="91440" bIns="0" numCol="1" spcCol="0" rtlCol="0" fromWordArt="0" anchor="b"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1545590"/>
                              <a:ext cx="2171700" cy="114300"/>
                            </a:xfrm>
                            <a:prstGeom prst="rect">
                              <a:avLst/>
                            </a:prstGeom>
                            <a:noFill/>
                            <a:ln>
                              <a:noFill/>
                            </a:ln>
                          </pic:spPr>
                        </pic:pic>
                      </wpg:grpSp>
                      <wps:wsp>
                        <wps:cNvPr id="3" name="Text Box 3"/>
                        <wps:cNvSpPr txBox="1"/>
                        <wps:spPr>
                          <a:xfrm>
                            <a:off x="0" y="2002790"/>
                            <a:ext cx="3314700" cy="10287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sdt>
                              <w:sdtPr>
                                <w:rPr>
                                  <w:rFonts w:ascii="Uni Sans Light" w:hAnsi="Uni Sans Light"/>
                                  <w:color w:val="FFFFFF" w:themeColor="background1"/>
                                  <w:sz w:val="36"/>
                                  <w:szCs w:val="36"/>
                                </w:rPr>
                                <w:alias w:val="SUBTITLE, TEXT OR CONTENTS LIST HERE"/>
                                <w:tag w:val="SUBTITLE, TEXT OR CONTENTS LIST HERE"/>
                                <w:id w:val="-1834978961"/>
                                <w:lock w:val="sdtLocked"/>
                                <w:placeholder>
                                  <w:docPart w:val="39832D9AE6184E9F819BD7B340604EE4"/>
                                </w:placeholder>
                                <w:text/>
                              </w:sdtPr>
                              <w:sdtEndPr/>
                              <w:sdtContent>
                                <w:p w:rsidR="00C23C42" w:rsidRPr="00C95AFD" w:rsidRDefault="00C23C42">
                                  <w:pPr>
                                    <w:rPr>
                                      <w:rFonts w:ascii="Uni Sans Light" w:hAnsi="Uni Sans Light"/>
                                      <w:color w:val="FFFFFF" w:themeColor="background1"/>
                                      <w:sz w:val="36"/>
                                      <w:szCs w:val="36"/>
                                    </w:rPr>
                                  </w:pPr>
                                  <w:r>
                                    <w:rPr>
                                      <w:rFonts w:ascii="Uni Sans Light" w:hAnsi="Uni Sans Light"/>
                                      <w:color w:val="FFFFFF" w:themeColor="background1"/>
                                      <w:sz w:val="36"/>
                                      <w:szCs w:val="36"/>
                                    </w:rPr>
                                    <w:t>SUBTITLE, TEXT OR</w:t>
                                  </w:r>
                                  <w:r w:rsidR="00D95C9A">
                                    <w:rPr>
                                      <w:rFonts w:ascii="Uni Sans Light" w:hAnsi="Uni Sans Light"/>
                                      <w:color w:val="FFFFFF" w:themeColor="background1"/>
                                      <w:sz w:val="36"/>
                                      <w:szCs w:val="36"/>
                                    </w:rPr>
                                    <w:t xml:space="preserve"> </w:t>
                                  </w:r>
                                  <w:r>
                                    <w:rPr>
                                      <w:rFonts w:ascii="Uni Sans Light" w:hAnsi="Uni Sans Light"/>
                                      <w:color w:val="FFFFFF" w:themeColor="background1"/>
                                      <w:sz w:val="36"/>
                                      <w:szCs w:val="36"/>
                                    </w:rPr>
                                    <w:t>CONTENTS LIST HERE</w:t>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00359F1A" id="Group 7" o:spid="_x0000_s1026" style="position:absolute;margin-left:6.5pt;margin-top:125.25pt;width:398.15pt;height:238.7pt;z-index:251665408;mso-width-relative:margin" coordsize="50569,3031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">
                <v:group id="Group 6" o:spid="_x0000_s1027" style="position:absolute;width:50569;height:16598" coordsize="50569,165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type id="_x0000_t202" coordsize="21600,21600" o:spt="202" path="m,l,21600r21600,l21600,xe">
                    <v:stroke joinstyle="miter"/>
                    <v:path gradientshapeok="t" o:connecttype="rect"/>
                  </v:shapetype>
                  <v:shape id="Text Box 1" o:spid="_x0000_s1028" type="#_x0000_t202" style="position:absolute;width:50569;height:13163;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XyXcIA&#10;AADaAAAADwAAAGRycy9kb3ducmV2LnhtbERPTWvCQBC9C/6HZYRepG4MRULqKlUpSD0ZC+1xyE6z&#10;abKzIbs16b/vCgVPw+N9zno72lZcqfe1YwXLRQKCuHS65krB++X1MQPhA7LG1jEp+CUP2810ssZc&#10;u4HPdC1CJWII+xwVmBC6XEpfGrLoF64jjtyX6y2GCPtK6h6HGG5bmSbJSlqsOTYY7GhvqGyKH6vg&#10;MM92xb75+D59vlXm1OyOaTo8KfUwG1+eQQQaw1387z7qOB9ur9yu3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1fJdwgAAANoAAAAPAAAAAAAAAAAAAAAAAJgCAABkcnMvZG93&#10;bnJldi54bWxQSwUGAAAAAAQABAD1AAAAhwMAAAAA&#10;" filled="f" stroked="f">
                    <v:textbox inset="0,0,,0">
                      <w:txbxContent>
                        <w:sdt>
                          <w:sdtPr>
                            <w:rPr>
                              <w:rFonts w:ascii="Encode Sans Normal Black" w:hAnsi="Encode Sans Normal Black"/>
                              <w:color w:val="FFFFFF" w:themeColor="background1"/>
                              <w:sz w:val="72"/>
                              <w:szCs w:val="72"/>
                            </w:rPr>
                            <w:alias w:val="INSERT TITLE HERE"/>
                            <w:tag w:val="INSERT TITLE HERE"/>
                            <w:id w:val="1024138559"/>
                            <w:lock w:val="sdtLocked"/>
                            <w:placeholder>
                              <w:docPart w:val="39832D9AE6184E9F819BD7B340604EE4"/>
                            </w:placeholder>
                            <w:text/>
                          </w:sdtPr>
                          <w:sdtEndPr/>
                          <w:sdtContent>
                            <w:p w:rsidR="00C23C42" w:rsidRPr="00EC35F5" w:rsidRDefault="00C23C42">
                              <w:pPr>
                                <w:rPr>
                                  <w:rFonts w:ascii="Encode Sans Normal Black" w:hAnsi="Encode Sans Normal Black"/>
                                  <w:color w:val="FFFFFF" w:themeColor="background1"/>
                                  <w:sz w:val="72"/>
                                  <w:szCs w:val="72"/>
                                </w:rPr>
                              </w:pPr>
                              <w:r w:rsidRPr="00EC35F5">
                                <w:rPr>
                                  <w:rFonts w:ascii="Encode Sans Normal Black" w:hAnsi="Encode Sans Normal Black"/>
                                  <w:color w:val="FFFFFF" w:themeColor="background1"/>
                                  <w:sz w:val="72"/>
                                  <w:szCs w:val="72"/>
                                </w:rPr>
                                <w:t>INSERT TITLE  HERE</w:t>
                              </w:r>
                            </w:p>
                          </w:sdtContent>
                        </w:sdt>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9" type="#_x0000_t75" style="position:absolute;top:15455;width:21717;height:1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5D1PDAAAA2gAAAA8AAABkcnMvZG93bnJldi54bWxEj0FrwkAUhO9C/8PyCt7qppIWia5SWsRS&#10;qKD20OMz+5IsZt+G7FPTf98tFDwOM/MNs1gNvlUX6qMLbOBxkoEiLoN1XBv4OqwfZqCiIFtsA5OB&#10;H4qwWt6NFljYcOUdXfZSqwThWKCBRqQrtI5lQx7jJHTEyatC71GS7Gtte7wmuG/1NMuetUfHaaHB&#10;jl4bKk/7szfg5JiXVbV9y7/PH5vutJXc8acx4/vhZQ5KaJBb+L/9bg08wd+VdAP08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TkPU8MAAADaAAAADwAAAAAAAAAAAAAAAACf&#10;AgAAZHJzL2Rvd25yZXYueG1sUEsFBgAAAAAEAAQA9wAAAI8DAAAAAA==&#10;">
                    <v:imagedata r:id="rId10" o:title=""/>
                    <v:path arrowok="t"/>
                  </v:shape>
                </v:group>
                <v:shape id="Text Box 3" o:spid="_x0000_s1030" type="#_x0000_t202" style="position:absolute;top:20027;width:33147;height:10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IywMMA&#10;AADaAAAADwAAAGRycy9kb3ducmV2LnhtbESPQWvCQBSE7wX/w/IEb3VjB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IywMMAAADaAAAADwAAAAAAAAAAAAAAAACYAgAAZHJzL2Rv&#10;d25yZXYueG1sUEsFBgAAAAAEAAQA9QAAAIgDAAAAAA==&#10;" filled="f" stroked="f">
                  <v:textbox inset="0,0,0,0">
                    <w:txbxContent>
                      <w:sdt>
                        <w:sdtPr>
                          <w:rPr>
                            <w:rFonts w:ascii="Uni Sans Light" w:hAnsi="Uni Sans Light"/>
                            <w:color w:val="FFFFFF" w:themeColor="background1"/>
                            <w:sz w:val="36"/>
                            <w:szCs w:val="36"/>
                          </w:rPr>
                          <w:alias w:val="SUBTITLE, TEXT OR CONTENTS LIST HERE"/>
                          <w:tag w:val="SUBTITLE, TEXT OR CONTENTS LIST HERE"/>
                          <w:id w:val="-1834978961"/>
                          <w:lock w:val="sdtLocked"/>
                          <w:placeholder>
                            <w:docPart w:val="39832D9AE6184E9F819BD7B340604EE4"/>
                          </w:placeholder>
                          <w:text/>
                        </w:sdtPr>
                        <w:sdtEndPr/>
                        <w:sdtContent>
                          <w:p w:rsidR="00C23C42" w:rsidRPr="00C95AFD" w:rsidRDefault="00C23C42">
                            <w:pPr>
                              <w:rPr>
                                <w:rFonts w:ascii="Uni Sans Light" w:hAnsi="Uni Sans Light"/>
                                <w:color w:val="FFFFFF" w:themeColor="background1"/>
                                <w:sz w:val="36"/>
                                <w:szCs w:val="36"/>
                              </w:rPr>
                            </w:pPr>
                            <w:r>
                              <w:rPr>
                                <w:rFonts w:ascii="Uni Sans Light" w:hAnsi="Uni Sans Light"/>
                                <w:color w:val="FFFFFF" w:themeColor="background1"/>
                                <w:sz w:val="36"/>
                                <w:szCs w:val="36"/>
                              </w:rPr>
                              <w:t>SUBTITLE, TEXT OR</w:t>
                            </w:r>
                            <w:r w:rsidR="00D95C9A">
                              <w:rPr>
                                <w:rFonts w:ascii="Uni Sans Light" w:hAnsi="Uni Sans Light"/>
                                <w:color w:val="FFFFFF" w:themeColor="background1"/>
                                <w:sz w:val="36"/>
                                <w:szCs w:val="36"/>
                              </w:rPr>
                              <w:t xml:space="preserve"> </w:t>
                            </w:r>
                            <w:r>
                              <w:rPr>
                                <w:rFonts w:ascii="Uni Sans Light" w:hAnsi="Uni Sans Light"/>
                                <w:color w:val="FFFFFF" w:themeColor="background1"/>
                                <w:sz w:val="36"/>
                                <w:szCs w:val="36"/>
                              </w:rPr>
                              <w:t>CONTENTS LIST HERE</w:t>
                            </w:r>
                          </w:p>
                        </w:sdtContent>
                      </w:sdt>
                    </w:txbxContent>
                  </v:textbox>
                </v:shape>
                <w10:wrap type="through"/>
              </v:group>
            </w:pict>
          </mc:Fallback>
        </mc:AlternateContent>
      </w:r>
      <w:r w:rsidR="00F67350">
        <w:br w:type="page"/>
      </w:r>
      <w:r w:rsidR="00C23C42">
        <w:lastRenderedPageBreak/>
        <w:t>`</w:t>
      </w:r>
    </w:p>
    <w:p w:rsidR="00FC44AA" w:rsidRPr="000D29B0" w:rsidRDefault="00F67350" w:rsidP="000D29B0">
      <w:r w:rsidRPr="00414B28">
        <w:rPr>
          <w:rFonts w:ascii="Encode Sans Normal Black" w:hAnsi="Encode Sans Normal Black"/>
          <w:color w:val="25005C"/>
          <w:sz w:val="52"/>
          <w:szCs w:val="52"/>
        </w:rPr>
        <w:t>TABLE OF CONTENTS</w:t>
      </w:r>
    </w:p>
    <w:p w:rsidR="000D29B0" w:rsidRDefault="00DC1C7A" w:rsidP="000D29B0">
      <w:pPr>
        <w:spacing w:before="240"/>
        <w:ind w:left="-1170"/>
        <w:rPr>
          <w:rFonts w:ascii="Encode Sans Normal Black" w:hAnsi="Encode Sans Normal Black"/>
          <w:color w:val="25005C"/>
          <w:sz w:val="52"/>
          <w:szCs w:val="52"/>
        </w:rPr>
      </w:pPr>
      <w:r>
        <w:rPr>
          <w:rFonts w:ascii="Open Sans" w:hAnsi="Open Sans" w:cs="Arial"/>
          <w:noProof/>
          <w:color w:val="000000"/>
        </w:rPr>
        <w:drawing>
          <wp:anchor distT="0" distB="0" distL="114300" distR="114300" simplePos="0" relativeHeight="251671552" behindDoc="0" locked="0" layoutInCell="1" allowOverlap="1" wp14:anchorId="4E4DDB25" wp14:editId="1BDD00A5">
            <wp:simplePos x="0" y="0"/>
            <wp:positionH relativeFrom="column">
              <wp:posOffset>0</wp:posOffset>
            </wp:positionH>
            <wp:positionV relativeFrom="paragraph">
              <wp:posOffset>153035</wp:posOffset>
            </wp:positionV>
            <wp:extent cx="1028700" cy="136525"/>
            <wp:effectExtent l="0" t="0" r="12700" b="0"/>
            <wp:wrapThrough wrapText="bothSides">
              <wp:wrapPolygon edited="0">
                <wp:start x="0" y="0"/>
                <wp:lineTo x="0" y="16074"/>
                <wp:lineTo x="21333" y="16074"/>
                <wp:lineTo x="21333"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28700" cy="136525"/>
                    </a:xfrm>
                    <a:prstGeom prst="rect">
                      <a:avLst/>
                    </a:prstGeom>
                    <a:noFill/>
                    <a:ln>
                      <a:noFill/>
                    </a:ln>
                  </pic:spPr>
                </pic:pic>
              </a:graphicData>
            </a:graphic>
            <wp14:sizeRelH relativeFrom="page">
              <wp14:pctWidth>0</wp14:pctWidth>
            </wp14:sizeRelH>
            <wp14:sizeRelV relativeFrom="page">
              <wp14:pctHeight>0</wp14:pctHeight>
            </wp14:sizeRelV>
          </wp:anchor>
        </w:drawing>
      </w:r>
    </w:p>
    <w:sdt>
      <w:sdtPr>
        <w:rPr>
          <w:rFonts w:ascii="Uni Sans Light" w:hAnsi="Uni Sans Light"/>
          <w:sz w:val="32"/>
          <w:szCs w:val="32"/>
        </w:rPr>
        <w:alias w:val="First Item"/>
        <w:tag w:val="First Item"/>
        <w:id w:val="1536386064"/>
        <w:lock w:val="sdtLocked"/>
        <w:placeholder>
          <w:docPart w:val="39832D9AE6184E9F819BD7B340604EE4"/>
        </w:placeholder>
        <w:text/>
      </w:sdtPr>
      <w:sdtEndPr/>
      <w:sdtContent>
        <w:p w:rsidR="000D29B0" w:rsidRPr="00DC1C7A" w:rsidRDefault="00EC35F5" w:rsidP="006907C7">
          <w:pPr>
            <w:ind w:firstLine="720"/>
            <w:rPr>
              <w:rFonts w:ascii="Uni Sans Light" w:hAnsi="Uni Sans Light"/>
              <w:sz w:val="32"/>
              <w:szCs w:val="32"/>
            </w:rPr>
          </w:pPr>
          <w:r w:rsidRPr="00DC1C7A">
            <w:rPr>
              <w:rFonts w:ascii="Uni Sans Light" w:hAnsi="Uni Sans Light"/>
              <w:sz w:val="32"/>
              <w:szCs w:val="32"/>
            </w:rPr>
            <w:t>First I</w:t>
          </w:r>
          <w:r w:rsidR="009B6A09" w:rsidRPr="00DC1C7A">
            <w:rPr>
              <w:rFonts w:ascii="Uni Sans Light" w:hAnsi="Uni Sans Light"/>
              <w:sz w:val="32"/>
              <w:szCs w:val="32"/>
            </w:rPr>
            <w:t>tem</w:t>
          </w:r>
        </w:p>
      </w:sdtContent>
    </w:sdt>
    <w:p w:rsidR="009B6A09" w:rsidRPr="00DC1C7A" w:rsidRDefault="009B6A09" w:rsidP="0026524D">
      <w:pPr>
        <w:tabs>
          <w:tab w:val="left" w:pos="1440"/>
        </w:tabs>
        <w:rPr>
          <w:rFonts w:ascii="Open Sans" w:hAnsi="Open Sans"/>
        </w:rPr>
      </w:pPr>
      <w:r>
        <w:rPr>
          <w:rFonts w:ascii="Uni Sans Light" w:hAnsi="Uni Sans Light"/>
          <w:sz w:val="52"/>
          <w:szCs w:val="52"/>
        </w:rPr>
        <w:tab/>
      </w:r>
      <w:sdt>
        <w:sdtPr>
          <w:rPr>
            <w:rFonts w:ascii="Open Sans" w:hAnsi="Open Sans"/>
          </w:rPr>
          <w:alias w:val="Subcategory 1"/>
          <w:tag w:val="Subcategory 1"/>
          <w:id w:val="1639994280"/>
          <w:lock w:val="sdtLocked"/>
          <w:placeholder>
            <w:docPart w:val="39832D9AE6184E9F819BD7B340604EE4"/>
          </w:placeholder>
          <w:text/>
        </w:sdtPr>
        <w:sdtEndPr/>
        <w:sdtContent>
          <w:r w:rsidRPr="00DC1C7A">
            <w:rPr>
              <w:rFonts w:ascii="Open Sans" w:hAnsi="Open Sans"/>
            </w:rPr>
            <w:t>Subcategory</w:t>
          </w:r>
          <w:r w:rsidR="00EC35F5" w:rsidRPr="00DC1C7A">
            <w:rPr>
              <w:rFonts w:ascii="Open Sans" w:hAnsi="Open Sans"/>
            </w:rPr>
            <w:t xml:space="preserve"> 1</w:t>
          </w:r>
        </w:sdtContent>
      </w:sdt>
    </w:p>
    <w:p w:rsidR="00EC35F5" w:rsidRPr="00DC1C7A" w:rsidRDefault="00EC35F5" w:rsidP="0026524D">
      <w:pPr>
        <w:tabs>
          <w:tab w:val="left" w:pos="2250"/>
        </w:tabs>
        <w:rPr>
          <w:rFonts w:ascii="Open Sans" w:hAnsi="Open Sans"/>
          <w:sz w:val="22"/>
          <w:szCs w:val="22"/>
        </w:rPr>
      </w:pPr>
      <w:r w:rsidRPr="00DC1C7A">
        <w:rPr>
          <w:rFonts w:ascii="Open Sans" w:hAnsi="Open Sans"/>
        </w:rPr>
        <w:tab/>
      </w:r>
      <w:sdt>
        <w:sdtPr>
          <w:rPr>
            <w:rFonts w:ascii="Open Sans" w:hAnsi="Open Sans"/>
            <w:sz w:val="22"/>
            <w:szCs w:val="22"/>
          </w:rPr>
          <w:alias w:val="Item a"/>
          <w:tag w:val="Item a"/>
          <w:id w:val="-2133395471"/>
          <w:lock w:val="sdtLocked"/>
          <w:placeholder>
            <w:docPart w:val="39832D9AE6184E9F819BD7B340604EE4"/>
          </w:placeholder>
          <w:text/>
        </w:sdtPr>
        <w:sdtEndPr/>
        <w:sdtContent>
          <w:r w:rsidRPr="00DC1C7A">
            <w:rPr>
              <w:rFonts w:ascii="Open Sans" w:hAnsi="Open Sans"/>
              <w:sz w:val="22"/>
              <w:szCs w:val="22"/>
            </w:rPr>
            <w:t>Item a</w:t>
          </w:r>
        </w:sdtContent>
      </w:sdt>
    </w:p>
    <w:p w:rsidR="00EC35F5" w:rsidRPr="00DC1C7A" w:rsidRDefault="0026524D" w:rsidP="0026524D">
      <w:pPr>
        <w:tabs>
          <w:tab w:val="left" w:pos="2250"/>
        </w:tabs>
        <w:rPr>
          <w:rFonts w:ascii="Open Sans" w:hAnsi="Open Sans"/>
          <w:sz w:val="22"/>
          <w:szCs w:val="22"/>
        </w:rPr>
      </w:pPr>
      <w:r>
        <w:rPr>
          <w:rFonts w:ascii="Open Sans" w:hAnsi="Open Sans"/>
          <w:sz w:val="22"/>
          <w:szCs w:val="22"/>
        </w:rPr>
        <w:tab/>
      </w:r>
      <w:sdt>
        <w:sdtPr>
          <w:rPr>
            <w:rFonts w:ascii="Open Sans" w:hAnsi="Open Sans"/>
            <w:sz w:val="22"/>
            <w:szCs w:val="22"/>
          </w:rPr>
          <w:alias w:val="Item b"/>
          <w:tag w:val="Item b"/>
          <w:id w:val="1109474793"/>
          <w:lock w:val="sdtLocked"/>
          <w:placeholder>
            <w:docPart w:val="39832D9AE6184E9F819BD7B340604EE4"/>
          </w:placeholder>
          <w:text/>
        </w:sdtPr>
        <w:sdtEndPr/>
        <w:sdtContent>
          <w:r>
            <w:rPr>
              <w:rFonts w:ascii="Open Sans" w:hAnsi="Open Sans"/>
              <w:sz w:val="22"/>
              <w:szCs w:val="22"/>
            </w:rPr>
            <w:t>I</w:t>
          </w:r>
          <w:r w:rsidR="00EC35F5" w:rsidRPr="00DC1C7A">
            <w:rPr>
              <w:rFonts w:ascii="Open Sans" w:hAnsi="Open Sans"/>
              <w:sz w:val="22"/>
              <w:szCs w:val="22"/>
            </w:rPr>
            <w:t>tem b</w:t>
          </w:r>
        </w:sdtContent>
      </w:sdt>
    </w:p>
    <w:p w:rsidR="00EC35F5" w:rsidRPr="00DC1C7A" w:rsidRDefault="00EC35F5" w:rsidP="0026524D">
      <w:pPr>
        <w:tabs>
          <w:tab w:val="left" w:pos="1440"/>
        </w:tabs>
        <w:rPr>
          <w:rFonts w:ascii="Open Sans" w:hAnsi="Open Sans"/>
        </w:rPr>
      </w:pPr>
      <w:r w:rsidRPr="00DC1C7A">
        <w:rPr>
          <w:rFonts w:ascii="Open Sans" w:hAnsi="Open Sans"/>
        </w:rPr>
        <w:tab/>
      </w:r>
      <w:sdt>
        <w:sdtPr>
          <w:rPr>
            <w:rFonts w:ascii="Open Sans" w:hAnsi="Open Sans"/>
          </w:rPr>
          <w:alias w:val="Subcategory 2"/>
          <w:tag w:val="Subcategory 2"/>
          <w:id w:val="-401760237"/>
          <w:lock w:val="sdtLocked"/>
          <w:placeholder>
            <w:docPart w:val="39832D9AE6184E9F819BD7B340604EE4"/>
          </w:placeholder>
          <w:text/>
        </w:sdtPr>
        <w:sdtEndPr/>
        <w:sdtContent>
          <w:r w:rsidRPr="00DC1C7A">
            <w:rPr>
              <w:rFonts w:ascii="Open Sans" w:hAnsi="Open Sans"/>
            </w:rPr>
            <w:t>Subcategory 2</w:t>
          </w:r>
        </w:sdtContent>
      </w:sdt>
    </w:p>
    <w:p w:rsidR="00EC35F5" w:rsidRPr="00DC1C7A" w:rsidRDefault="00EC35F5" w:rsidP="000D29B0">
      <w:pPr>
        <w:rPr>
          <w:rFonts w:ascii="Open Sans" w:hAnsi="Open Sans"/>
          <w:sz w:val="28"/>
          <w:szCs w:val="28"/>
        </w:rPr>
      </w:pPr>
    </w:p>
    <w:sdt>
      <w:sdtPr>
        <w:rPr>
          <w:rFonts w:ascii="Uni Sans Light" w:hAnsi="Uni Sans Light"/>
          <w:sz w:val="28"/>
          <w:szCs w:val="28"/>
        </w:rPr>
        <w:alias w:val="Second Item"/>
        <w:tag w:val="Second Item"/>
        <w:id w:val="-2061706701"/>
        <w:lock w:val="sdtLocked"/>
        <w:placeholder>
          <w:docPart w:val="39832D9AE6184E9F819BD7B340604EE4"/>
        </w:placeholder>
        <w:text/>
      </w:sdtPr>
      <w:sdtEndPr/>
      <w:sdtContent>
        <w:p w:rsidR="00EC35F5" w:rsidRPr="00DC1C7A" w:rsidRDefault="00EC35F5" w:rsidP="006907C7">
          <w:pPr>
            <w:ind w:firstLine="720"/>
            <w:rPr>
              <w:rFonts w:ascii="Uni Sans Light" w:hAnsi="Uni Sans Light"/>
              <w:sz w:val="28"/>
              <w:szCs w:val="28"/>
            </w:rPr>
          </w:pPr>
          <w:r w:rsidRPr="00DC1C7A">
            <w:rPr>
              <w:rFonts w:ascii="Uni Sans Light" w:hAnsi="Uni Sans Light"/>
              <w:sz w:val="28"/>
              <w:szCs w:val="28"/>
            </w:rPr>
            <w:t>Second Item</w:t>
          </w:r>
        </w:p>
      </w:sdtContent>
    </w:sdt>
    <w:p w:rsidR="00EC35F5" w:rsidRPr="00DC1C7A" w:rsidRDefault="00EC35F5" w:rsidP="0026524D">
      <w:pPr>
        <w:tabs>
          <w:tab w:val="left" w:pos="1440"/>
        </w:tabs>
        <w:rPr>
          <w:rFonts w:ascii="Open Sans" w:hAnsi="Open Sans"/>
        </w:rPr>
      </w:pPr>
      <w:r>
        <w:rPr>
          <w:rFonts w:ascii="Uni Sans Light" w:hAnsi="Uni Sans Light"/>
          <w:sz w:val="52"/>
          <w:szCs w:val="52"/>
        </w:rPr>
        <w:tab/>
      </w:r>
      <w:sdt>
        <w:sdtPr>
          <w:rPr>
            <w:rFonts w:ascii="Open Sans" w:hAnsi="Open Sans"/>
          </w:rPr>
          <w:alias w:val="Subcategory 1"/>
          <w:tag w:val="Subcategory 1"/>
          <w:id w:val="-1555615481"/>
          <w:lock w:val="sdtLocked"/>
          <w:placeholder>
            <w:docPart w:val="39832D9AE6184E9F819BD7B340604EE4"/>
          </w:placeholder>
          <w:text/>
        </w:sdtPr>
        <w:sdtEndPr/>
        <w:sdtContent>
          <w:r w:rsidRPr="00DC1C7A">
            <w:rPr>
              <w:rFonts w:ascii="Open Sans" w:hAnsi="Open Sans"/>
            </w:rPr>
            <w:t>Subcategory 1</w:t>
          </w:r>
        </w:sdtContent>
      </w:sdt>
    </w:p>
    <w:p w:rsidR="00EC35F5" w:rsidRPr="00DC1C7A" w:rsidRDefault="00EC35F5" w:rsidP="0026524D">
      <w:pPr>
        <w:tabs>
          <w:tab w:val="left" w:pos="1440"/>
        </w:tabs>
        <w:rPr>
          <w:rFonts w:ascii="Open Sans" w:hAnsi="Open Sans"/>
        </w:rPr>
      </w:pPr>
      <w:r w:rsidRPr="00DC1C7A">
        <w:rPr>
          <w:rFonts w:ascii="Open Sans" w:hAnsi="Open Sans"/>
        </w:rPr>
        <w:tab/>
      </w:r>
      <w:sdt>
        <w:sdtPr>
          <w:rPr>
            <w:rFonts w:ascii="Open Sans" w:hAnsi="Open Sans"/>
          </w:rPr>
          <w:alias w:val="Subcategory 2"/>
          <w:tag w:val="Subcategory 2"/>
          <w:id w:val="1552188009"/>
          <w:lock w:val="sdtLocked"/>
          <w:placeholder>
            <w:docPart w:val="39832D9AE6184E9F819BD7B340604EE4"/>
          </w:placeholder>
          <w:text/>
        </w:sdtPr>
        <w:sdtEndPr/>
        <w:sdtContent>
          <w:r w:rsidRPr="00DC1C7A">
            <w:rPr>
              <w:rFonts w:ascii="Open Sans" w:hAnsi="Open Sans"/>
            </w:rPr>
            <w:t>Subcategory 2</w:t>
          </w:r>
        </w:sdtContent>
      </w:sdt>
    </w:p>
    <w:p w:rsidR="00BB1E84" w:rsidRDefault="00BB1E84">
      <w:pPr>
        <w:rPr>
          <w:rFonts w:ascii="Encode Sans Normal Black" w:hAnsi="Encode Sans Normal Black"/>
          <w:sz w:val="52"/>
          <w:szCs w:val="52"/>
        </w:rPr>
      </w:pPr>
      <w:r>
        <w:rPr>
          <w:rFonts w:ascii="Encode Sans Normal Black" w:hAnsi="Encode Sans Normal Black"/>
          <w:sz w:val="52"/>
          <w:szCs w:val="52"/>
        </w:rPr>
        <w:br w:type="page"/>
      </w:r>
    </w:p>
    <w:sdt>
      <w:sdtPr>
        <w:rPr>
          <w:rFonts w:ascii="Encode Sans Normal Black" w:hAnsi="Encode Sans Normal Black"/>
          <w:color w:val="25005C"/>
          <w:sz w:val="52"/>
          <w:szCs w:val="52"/>
        </w:rPr>
        <w:alias w:val="INSERT TITLE"/>
        <w:tag w:val="INSERT TITLE"/>
        <w:id w:val="-453260852"/>
        <w:lock w:val="sdtLocked"/>
        <w:placeholder>
          <w:docPart w:val="39832D9AE6184E9F819BD7B340604EE4"/>
        </w:placeholder>
        <w:text/>
      </w:sdtPr>
      <w:sdtEndPr/>
      <w:sdtContent>
        <w:p w:rsidR="001455AE" w:rsidRPr="000D29B0" w:rsidRDefault="00B91BCF" w:rsidP="001455AE">
          <w:r>
            <w:rPr>
              <w:rFonts w:ascii="Encode Sans Normal Black" w:hAnsi="Encode Sans Normal Black"/>
              <w:color w:val="25005C"/>
              <w:sz w:val="52"/>
              <w:szCs w:val="52"/>
            </w:rPr>
            <w:t xml:space="preserve">INSERT </w:t>
          </w:r>
          <w:r w:rsidR="00332368">
            <w:rPr>
              <w:rFonts w:ascii="Encode Sans Normal Black" w:hAnsi="Encode Sans Normal Black"/>
              <w:color w:val="25005C"/>
              <w:sz w:val="52"/>
              <w:szCs w:val="52"/>
            </w:rPr>
            <w:t>TITLE</w:t>
          </w:r>
        </w:p>
      </w:sdtContent>
    </w:sdt>
    <w:p w:rsidR="001455AE" w:rsidRDefault="00BF5CD7" w:rsidP="001455AE">
      <w:pPr>
        <w:spacing w:before="240"/>
        <w:ind w:left="-1170"/>
        <w:rPr>
          <w:rFonts w:ascii="Encode Sans Normal Black" w:hAnsi="Encode Sans Normal Black"/>
          <w:color w:val="25005C"/>
          <w:sz w:val="52"/>
          <w:szCs w:val="52"/>
        </w:rPr>
      </w:pPr>
      <w:r>
        <w:rPr>
          <w:rFonts w:ascii="Open Sans" w:hAnsi="Open Sans" w:cs="Arial"/>
          <w:noProof/>
          <w:color w:val="000000"/>
        </w:rPr>
        <w:drawing>
          <wp:anchor distT="0" distB="0" distL="114300" distR="114300" simplePos="0" relativeHeight="251668480" behindDoc="0" locked="0" layoutInCell="1" allowOverlap="1" wp14:anchorId="086E8A7E" wp14:editId="13C3C15E">
            <wp:simplePos x="0" y="0"/>
            <wp:positionH relativeFrom="column">
              <wp:posOffset>0</wp:posOffset>
            </wp:positionH>
            <wp:positionV relativeFrom="paragraph">
              <wp:posOffset>111125</wp:posOffset>
            </wp:positionV>
            <wp:extent cx="1028700" cy="136525"/>
            <wp:effectExtent l="0" t="0" r="12700" b="0"/>
            <wp:wrapThrough wrapText="bothSides">
              <wp:wrapPolygon edited="0">
                <wp:start x="0" y="0"/>
                <wp:lineTo x="0" y="16074"/>
                <wp:lineTo x="21333" y="16074"/>
                <wp:lineTo x="21333"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28700" cy="136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455AE" w:rsidRPr="00DC1C7A" w:rsidRDefault="001455AE" w:rsidP="001455AE">
      <w:pPr>
        <w:rPr>
          <w:rFonts w:ascii="Uni Sans Light" w:eastAsia="Times New Roman" w:hAnsi="Uni Sans Light" w:cs="Times New Roman"/>
          <w:sz w:val="28"/>
          <w:szCs w:val="28"/>
        </w:rPr>
      </w:pPr>
      <w:r w:rsidRPr="00DC1C7A">
        <w:rPr>
          <w:rFonts w:ascii="Uni Sans Light" w:hAnsi="Uni Sans Light"/>
          <w:sz w:val="28"/>
          <w:szCs w:val="28"/>
        </w:rPr>
        <w:t xml:space="preserve">Summary/Abstract. </w:t>
      </w:r>
      <w:r w:rsidRPr="00DC1C7A">
        <w:rPr>
          <w:rFonts w:ascii="Uni Sans Light" w:eastAsia="Times New Roman" w:hAnsi="Uni Sans Light" w:cs="Arial"/>
          <w:color w:val="000000"/>
          <w:sz w:val="28"/>
          <w:szCs w:val="28"/>
        </w:rPr>
        <w:t>Lorem ipsum dolor sit amet, consectetur adipiscing elit. Nullam pulvinar iaculis finibus. Praesent nec libero ut tellus tempor dignissim a quis lacus. Etiam viverra sodales orci sed aliquam.</w:t>
      </w:r>
    </w:p>
    <w:p w:rsidR="001455AE" w:rsidRPr="001455AE" w:rsidRDefault="001455AE" w:rsidP="001455AE">
      <w:pPr>
        <w:rPr>
          <w:rFonts w:ascii="Uni Sans Light" w:hAnsi="Uni Sans Light"/>
          <w:sz w:val="36"/>
          <w:szCs w:val="36"/>
        </w:rPr>
      </w:pPr>
    </w:p>
    <w:p w:rsidR="001455AE" w:rsidRPr="00DC1C7A" w:rsidRDefault="001455AE" w:rsidP="001455AE">
      <w:pPr>
        <w:pStyle w:val="NormalWeb"/>
        <w:spacing w:before="0" w:beforeAutospacing="0" w:after="210" w:afterAutospacing="0" w:line="210" w:lineRule="atLeast"/>
        <w:ind w:firstLine="720"/>
        <w:jc w:val="both"/>
        <w:rPr>
          <w:rFonts w:ascii="Open Sans" w:hAnsi="Open Sans" w:cs="Arial"/>
          <w:color w:val="000000"/>
          <w:sz w:val="22"/>
          <w:szCs w:val="22"/>
        </w:rPr>
      </w:pPr>
      <w:r w:rsidRPr="00DC1C7A">
        <w:rPr>
          <w:rFonts w:ascii="Open Sans" w:hAnsi="Open Sans" w:cs="Arial"/>
          <w:color w:val="000000"/>
          <w:sz w:val="22"/>
          <w:szCs w:val="22"/>
        </w:rPr>
        <w:t>Nullam leo diam, congue quis bibendum ac, accumsan at enim. Nam commodo, eros id dapibus ultrices, ex ligula sagittis nisl, vel porttitor lacus eros in lacus. Nam ac felis mi. Sed imperdiet, risus nec gravida consequat, odio quam hendrerit erat, quis vulputate elit elit scelerisque nisl. Mauris ac venenatis erat. Fusce rutrum quam sem. Praesent euismod ullamcorper leo nec blandit. Nunc in efficitur mi. In sem tellus, aliquam ut euismod in, sodales accumsan nisi. Donec commodo mi laoreet, dapibus magna quis, aliquet leo.</w:t>
      </w:r>
    </w:p>
    <w:p w:rsidR="001455AE" w:rsidRPr="00DC1C7A" w:rsidRDefault="001455AE" w:rsidP="001455AE">
      <w:pPr>
        <w:pStyle w:val="NormalWeb"/>
        <w:spacing w:before="0" w:beforeAutospacing="0" w:after="210" w:afterAutospacing="0" w:line="210" w:lineRule="atLeast"/>
        <w:ind w:firstLine="720"/>
        <w:jc w:val="both"/>
        <w:rPr>
          <w:rFonts w:ascii="Open Sans" w:hAnsi="Open Sans" w:cs="Arial"/>
          <w:color w:val="000000"/>
          <w:sz w:val="22"/>
          <w:szCs w:val="22"/>
        </w:rPr>
      </w:pPr>
      <w:r w:rsidRPr="00DC1C7A">
        <w:rPr>
          <w:rFonts w:ascii="Open Sans" w:hAnsi="Open Sans" w:cs="Arial"/>
          <w:color w:val="000000"/>
          <w:sz w:val="22"/>
          <w:szCs w:val="22"/>
        </w:rPr>
        <w:t>Quisque ut turpis molestie, dapibus turpis id, efficitur metus. Phasellus at sollicitudin lectus. Ut pellentesque urna eget est porta, hendrerit tempor ante egestas. Proin interdum a nisl et scelerisque. Duis porta massa quis quam placerat aliquam. Pellentesque viverra porta leo, ut tempus nulla dictum a. Integer ac congue dui, a tempus nibh. Aenean cursus urna id velit molestie, ut convallis massa sollicitudin. Nam ullamcorper, dolor at porta hendrerit, nisl tortor tristique felis, vel gravida erat libero et dui. Curabitur lobortis ipsum vitae congue aliquet. Vivamus pulvinar tristique sodales. Suspendisse fringilla tempus tempus. Morbi in dictum felis, a lacinia magna. Sed sagittis orci erat. Aliquam euismod auctor pretium. Mauris consectetur eget nisi ut feugiat.</w:t>
      </w:r>
    </w:p>
    <w:p w:rsidR="001455AE" w:rsidRPr="00DC1C7A" w:rsidRDefault="001455AE" w:rsidP="001455AE">
      <w:pPr>
        <w:pStyle w:val="NormalWeb"/>
        <w:spacing w:before="0" w:beforeAutospacing="0" w:after="210" w:afterAutospacing="0" w:line="210" w:lineRule="atLeast"/>
        <w:ind w:firstLine="720"/>
        <w:jc w:val="both"/>
        <w:rPr>
          <w:rFonts w:ascii="Open Sans" w:hAnsi="Open Sans" w:cs="Arial"/>
          <w:color w:val="000000"/>
          <w:sz w:val="22"/>
          <w:szCs w:val="22"/>
        </w:rPr>
      </w:pPr>
      <w:r w:rsidRPr="00DC1C7A">
        <w:rPr>
          <w:rFonts w:ascii="Open Sans" w:hAnsi="Open Sans" w:cs="Arial"/>
          <w:color w:val="000000"/>
          <w:sz w:val="22"/>
          <w:szCs w:val="22"/>
        </w:rPr>
        <w:t>Proin facilisis ante lacus, vel volutpat arcu maximus id. Mauris pellentesque gravida pretium. Nunc congue vestibulum diam ut suscipit. Nunc at tortor ac lectus fermentum ullamcorper. Vivamus cursus mi mi, feugiat aliquam nisi porta non. Duis a imperdiet risus. Aliquam egestas vitae nisi vel finibus. Suspendisse sed congue tellus. Donec eget tempus massa, vehicula vulputate magna. Sed tincidunt risus vitae lectus egestas molestie. Nunc tristique magna vestibulum urna accumsan faucibus. Aliquam dapibus, elit ac sollicitudin blandit, ligula ligula sagittis urna, vel semper quam libero a leo.</w:t>
      </w:r>
    </w:p>
    <w:p w:rsidR="006907C7" w:rsidRPr="00DC1C7A" w:rsidRDefault="006907C7" w:rsidP="00DC1C7A">
      <w:pPr>
        <w:pStyle w:val="NormalWeb"/>
        <w:tabs>
          <w:tab w:val="left" w:pos="1440"/>
        </w:tabs>
        <w:spacing w:before="0" w:beforeAutospacing="0" w:after="210" w:afterAutospacing="0" w:line="210" w:lineRule="atLeast"/>
        <w:ind w:firstLine="720"/>
        <w:jc w:val="both"/>
        <w:rPr>
          <w:rFonts w:ascii="Open Sans" w:hAnsi="Open Sans" w:cs="Arial"/>
          <w:color w:val="000000"/>
          <w:sz w:val="22"/>
          <w:szCs w:val="22"/>
        </w:rPr>
      </w:pPr>
      <w:r w:rsidRPr="00DC1C7A">
        <w:rPr>
          <w:rFonts w:ascii="Open Sans" w:hAnsi="Open Sans" w:cs="Arial"/>
          <w:color w:val="000000"/>
          <w:sz w:val="22"/>
          <w:szCs w:val="22"/>
        </w:rPr>
        <w:t xml:space="preserve">Quisque ut turpis molestie, dapibus turpis id, efficitur metus. Phasellus at sollicitudin lectus. Ut pellentesque urna eget est porta, hendrerit tempor ante egestas. Proin interdum a nisl et scelerisque. Duis porta massa quis quam placerat aliquam. Pellentesque viverra porta leo, ut tempus nulla dictum a. Integer ac congue dui, a tempus nibh. Aenean cursus urna id velit molestie, ut convallis massa sollicitudin. Nam ullamcorper, dolor at porta hendrerit, nisl tortor tristique felis, vel gravida erat libero et dui. Curabitur lobortis ipsum vitae congue aliquet. Vivamus pulvinar tristique sodales. Suspendisse </w:t>
      </w:r>
    </w:p>
    <w:p w:rsidR="006907C7" w:rsidRPr="00DC1C7A" w:rsidRDefault="006907C7" w:rsidP="00587AD5">
      <w:pPr>
        <w:pStyle w:val="NormalWeb"/>
        <w:tabs>
          <w:tab w:val="left" w:pos="1440"/>
        </w:tabs>
        <w:spacing w:before="0" w:beforeAutospacing="0" w:after="210" w:afterAutospacing="0" w:line="210" w:lineRule="atLeast"/>
        <w:ind w:firstLine="720"/>
        <w:jc w:val="both"/>
        <w:rPr>
          <w:rFonts w:ascii="Open Sans" w:hAnsi="Open Sans" w:cs="Arial"/>
          <w:color w:val="000000"/>
          <w:sz w:val="22"/>
          <w:szCs w:val="22"/>
        </w:rPr>
      </w:pPr>
      <w:r w:rsidRPr="00DC1C7A">
        <w:rPr>
          <w:rFonts w:ascii="Open Sans" w:hAnsi="Open Sans" w:cs="Arial"/>
          <w:color w:val="000000"/>
          <w:sz w:val="22"/>
          <w:szCs w:val="22"/>
        </w:rPr>
        <w:t xml:space="preserve">Quisque ut turpis molestie, dapibus turpis id, efficitur metus. Phasellus at sollicitudin lectus. Ut pellentesque urna eget est porta, hendrerit tempor ante egestas. Proin interdum a nisl et scelerisque. Duis porta massa quis quam placerat aliquam. Pellentesque viverra porta leo, ut tempus nulla dictum a. Integer ac congue dui, a tempus nibh. Aenean cursus urna id velit molestie, </w:t>
      </w:r>
      <w:r w:rsidRPr="00DC1C7A">
        <w:rPr>
          <w:rFonts w:ascii="Open Sans" w:hAnsi="Open Sans" w:cs="Arial"/>
          <w:color w:val="000000"/>
          <w:sz w:val="22"/>
          <w:szCs w:val="22"/>
        </w:rPr>
        <w:lastRenderedPageBreak/>
        <w:t>ut convallis massa sollicitudin. Nam ullamcorper, dolor at porta hendrerit, nisl tortor tristique felis, vel gravida erat libero et dui. Curabitur lobortis ipsum vitae congue aliquet. Vivamus pulvinar tristique sodales. Suspendisse fringilla tempus tempus. Morbi in dictum felis, a lacinia magna. Sed sagittis orci erat. Aliquam euismod auctor pretium. Mauris consectetur eget nisi ut feugiat.</w:t>
      </w:r>
    </w:p>
    <w:p w:rsidR="006907C7" w:rsidRPr="00DC1C7A" w:rsidRDefault="006907C7" w:rsidP="00587AD5">
      <w:pPr>
        <w:pStyle w:val="NormalWeb"/>
        <w:tabs>
          <w:tab w:val="left" w:pos="1440"/>
        </w:tabs>
        <w:spacing w:before="0" w:beforeAutospacing="0" w:after="210" w:afterAutospacing="0" w:line="210" w:lineRule="atLeast"/>
        <w:ind w:firstLine="720"/>
        <w:jc w:val="both"/>
        <w:rPr>
          <w:rFonts w:ascii="Open Sans" w:hAnsi="Open Sans" w:cs="Arial"/>
          <w:color w:val="000000"/>
          <w:sz w:val="22"/>
          <w:szCs w:val="22"/>
        </w:rPr>
      </w:pPr>
      <w:r w:rsidRPr="00DC1C7A">
        <w:rPr>
          <w:rFonts w:ascii="Open Sans" w:hAnsi="Open Sans" w:cs="Arial"/>
          <w:color w:val="000000"/>
          <w:sz w:val="22"/>
          <w:szCs w:val="22"/>
        </w:rPr>
        <w:t>Proin facilisis ante lacus, vel volutpat arcu maximus id. Mauris pellentesque gravida pretium. Nunc congue vestibulum diam ut suscipit. Nunc at tortor ac lectus fermentum ullamcorper. Vivamus cursus, ligula ligula sagittis urna, vel semper quam libero a leo.</w:t>
      </w:r>
    </w:p>
    <w:p w:rsidR="006907C7" w:rsidRPr="00DC1C7A" w:rsidRDefault="006907C7" w:rsidP="006907C7">
      <w:pPr>
        <w:pStyle w:val="NormalWeb"/>
        <w:spacing w:before="0" w:beforeAutospacing="0" w:after="210" w:afterAutospacing="0" w:line="210" w:lineRule="atLeast"/>
        <w:ind w:firstLine="720"/>
        <w:jc w:val="both"/>
        <w:rPr>
          <w:rFonts w:ascii="Open Sans" w:hAnsi="Open Sans" w:cs="Arial"/>
          <w:color w:val="000000"/>
          <w:sz w:val="22"/>
          <w:szCs w:val="22"/>
        </w:rPr>
      </w:pPr>
      <w:r w:rsidRPr="00DC1C7A">
        <w:rPr>
          <w:rFonts w:ascii="Open Sans" w:hAnsi="Open Sans" w:cs="Arial"/>
          <w:color w:val="000000"/>
          <w:sz w:val="22"/>
          <w:szCs w:val="22"/>
        </w:rPr>
        <w:t>Quisque ut turpis molestie, dapibus turpis id, efficitur metus. Phasellus at sollicitudin lectus. Ut pellentesque urna eget est porta, hendrerit tempor ante egestas. Proin interdum a nisl et scelerisque. Duis porta massa quis quam placerat aliquam. Pellentesque viverra porta leo, ut tempus nulla dictum a. Integer ac congue dui, a tempus nibh. Aenean cursus urna id velit molestie, ut convallis massa sollicitudin. Nam ullamcorper, dolor at porta hendrerit, nisl tortor tristique felis, vel gravida erat libero et dui. Curabitur lobortis ipsum vitae congue aliquet. Vivamus pulvinar tristique sodales. Suspendisse fringilla tempus tempus. Morbi in dictum felis, a lacinia magna. Sed sagittis orci erat. Aliquam euismod auctor pretium. Mauris consectetur eget nisi ut feugiat.</w:t>
      </w:r>
    </w:p>
    <w:sectPr w:rsidR="006907C7" w:rsidRPr="00DC1C7A" w:rsidSect="00DC1C7A">
      <w:footerReference w:type="default" r:id="rId12"/>
      <w:pgSz w:w="12240" w:h="15840"/>
      <w:pgMar w:top="1080" w:right="1080" w:bottom="108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842A8" w:rsidRDefault="000842A8" w:rsidP="00414B28">
      <w:r>
        <w:separator/>
      </w:r>
    </w:p>
  </w:endnote>
  <w:endnote w:type="continuationSeparator" w:id="0">
    <w:p w:rsidR="000842A8" w:rsidRDefault="000842A8" w:rsidP="00414B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Encode Sans Normal Black">
    <w:altName w:val="Times New Roman"/>
    <w:panose1 w:val="02000000000000000000"/>
    <w:charset w:val="00"/>
    <w:family w:val="auto"/>
    <w:pitch w:val="variable"/>
    <w:sig w:usb0="00000001" w:usb1="5000207B" w:usb2="00000000" w:usb3="00000000" w:csb0="00000093" w:csb1="00000000"/>
  </w:font>
  <w:font w:name="Uni Sans Light">
    <w:altName w:val="Courier New"/>
    <w:panose1 w:val="00000500000000000000"/>
    <w:charset w:val="00"/>
    <w:family w:val="modern"/>
    <w:notTrueType/>
    <w:pitch w:val="variable"/>
    <w:sig w:usb0="A00002EF" w:usb1="4000204A" w:usb2="00000000" w:usb3="00000000" w:csb0="00000097" w:csb1="00000000"/>
  </w:font>
  <w:font w:name="Open Sans">
    <w:altName w:val="Verdana"/>
    <w:panose1 w:val="020B0606030504020204"/>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3C42" w:rsidRDefault="00C23C42" w:rsidP="009B2CB8">
    <w:pPr>
      <w:pStyle w:val="Footer"/>
      <w:tabs>
        <w:tab w:val="clear" w:pos="4320"/>
        <w:tab w:val="clear" w:pos="8640"/>
        <w:tab w:val="left" w:pos="7109"/>
      </w:tabs>
    </w:pPr>
    <w:r>
      <w:rPr>
        <w:noProof/>
      </w:rPr>
      <mc:AlternateContent>
        <mc:Choice Requires="wps">
          <w:drawing>
            <wp:anchor distT="0" distB="0" distL="114300" distR="114300" simplePos="0" relativeHeight="251659264" behindDoc="0" locked="0" layoutInCell="1" allowOverlap="1" wp14:anchorId="509D9E67" wp14:editId="49D2AAFC">
              <wp:simplePos x="0" y="0"/>
              <wp:positionH relativeFrom="column">
                <wp:posOffset>5220758</wp:posOffset>
              </wp:positionH>
              <wp:positionV relativeFrom="paragraph">
                <wp:posOffset>-54610</wp:posOffset>
              </wp:positionV>
              <wp:extent cx="1497330" cy="342900"/>
              <wp:effectExtent l="0" t="0" r="0" b="12700"/>
              <wp:wrapNone/>
              <wp:docPr id="19" name="Text Box 19"/>
              <wp:cNvGraphicFramePr/>
              <a:graphic xmlns:a="http://schemas.openxmlformats.org/drawingml/2006/main">
                <a:graphicData uri="http://schemas.microsoft.com/office/word/2010/wordprocessingShape">
                  <wps:wsp>
                    <wps:cNvSpPr txBox="1"/>
                    <wps:spPr>
                      <a:xfrm>
                        <a:off x="0" y="0"/>
                        <a:ext cx="149733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C23C42" w:rsidRPr="008612F4" w:rsidRDefault="00C23C42">
                          <w:pPr>
                            <w:rPr>
                              <w:rFonts w:ascii="Uni Sans Light" w:hAnsi="Uni Sans Light"/>
                              <w:color w:val="FFFFFF" w:themeColor="background1"/>
                              <w:sz w:val="20"/>
                              <w:szCs w:val="20"/>
                            </w:rPr>
                          </w:pPr>
                          <w:r>
                            <w:rPr>
                              <w:rFonts w:ascii="Uni Sans Light" w:hAnsi="Uni Sans Light"/>
                              <w:color w:val="FFFFFF" w:themeColor="background1"/>
                              <w:sz w:val="20"/>
                              <w:szCs w:val="20"/>
                            </w:rPr>
                            <w:t>DEPT NAME OR OTHER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9D9E67" id="_x0000_t202" coordsize="21600,21600" o:spt="202" path="m,l,21600r21600,l21600,xe">
              <v:stroke joinstyle="miter"/>
              <v:path gradientshapeok="t" o:connecttype="rect"/>
            </v:shapetype>
            <v:shape id="Text Box 19" o:spid="_x0000_s1031" type="#_x0000_t202" style="position:absolute;margin-left:411.1pt;margin-top:-4.3pt;width:117.9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" filled="f" stroked="f">
              <v:textbox>
                <w:txbxContent>
                  <w:p w:rsidR="00C23C42" w:rsidRPr="008612F4" w:rsidRDefault="00C23C42">
                    <w:pPr>
                      <w:rPr>
                        <w:rFonts w:ascii="Uni Sans Light" w:hAnsi="Uni Sans Light"/>
                        <w:color w:val="FFFFFF" w:themeColor="background1"/>
                        <w:sz w:val="20"/>
                        <w:szCs w:val="20"/>
                      </w:rPr>
                    </w:pPr>
                    <w:r>
                      <w:rPr>
                        <w:rFonts w:ascii="Uni Sans Light" w:hAnsi="Uni Sans Light"/>
                        <w:color w:val="FFFFFF" w:themeColor="background1"/>
                        <w:sz w:val="20"/>
                        <w:szCs w:val="20"/>
                      </w:rPr>
                      <w:t>DEPT NAME OR OTHER</w:t>
                    </w:r>
                  </w:p>
                </w:txbxContent>
              </v:textbox>
            </v:shape>
          </w:pict>
        </mc:Fallback>
      </mc:AlternateContent>
    </w:r>
    <w:r>
      <w:rPr>
        <w:noProof/>
      </w:rPr>
      <w:drawing>
        <wp:anchor distT="0" distB="0" distL="114300" distR="114300" simplePos="0" relativeHeight="251658240" behindDoc="0" locked="0" layoutInCell="1" allowOverlap="1" wp14:anchorId="31F67005" wp14:editId="56344DED">
          <wp:simplePos x="0" y="0"/>
          <wp:positionH relativeFrom="column">
            <wp:posOffset>4715510</wp:posOffset>
          </wp:positionH>
          <wp:positionV relativeFrom="paragraph">
            <wp:posOffset>-97155</wp:posOffset>
          </wp:positionV>
          <wp:extent cx="2609215" cy="317500"/>
          <wp:effectExtent l="0" t="0" r="6985" b="12700"/>
          <wp:wrapThrough wrapText="bothSides">
            <wp:wrapPolygon edited="0">
              <wp:start x="0" y="0"/>
              <wp:lineTo x="0" y="6912"/>
              <wp:lineTo x="210" y="20736"/>
              <wp:lineTo x="21448" y="20736"/>
              <wp:lineTo x="21448"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9215" cy="317500"/>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842A8" w:rsidRDefault="000842A8" w:rsidP="00414B28">
      <w:r>
        <w:separator/>
      </w:r>
    </w:p>
  </w:footnote>
  <w:footnote w:type="continuationSeparator" w:id="0">
    <w:p w:rsidR="000842A8" w:rsidRDefault="000842A8" w:rsidP="00414B2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87"/>
  <w:drawingGridVerticalSpacing w:val="187"/>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46D6"/>
    <w:rsid w:val="000842A8"/>
    <w:rsid w:val="000D29B0"/>
    <w:rsid w:val="001356FA"/>
    <w:rsid w:val="001455AE"/>
    <w:rsid w:val="00157D89"/>
    <w:rsid w:val="002469CA"/>
    <w:rsid w:val="0026524D"/>
    <w:rsid w:val="002846D6"/>
    <w:rsid w:val="002F7C24"/>
    <w:rsid w:val="00332368"/>
    <w:rsid w:val="00334C04"/>
    <w:rsid w:val="00371D26"/>
    <w:rsid w:val="00414B28"/>
    <w:rsid w:val="00417BA3"/>
    <w:rsid w:val="004333B0"/>
    <w:rsid w:val="00492029"/>
    <w:rsid w:val="004A43D8"/>
    <w:rsid w:val="004D3E8B"/>
    <w:rsid w:val="004F5F61"/>
    <w:rsid w:val="00526303"/>
    <w:rsid w:val="00536F5D"/>
    <w:rsid w:val="00557529"/>
    <w:rsid w:val="005604EF"/>
    <w:rsid w:val="00587AD5"/>
    <w:rsid w:val="005D6066"/>
    <w:rsid w:val="00636689"/>
    <w:rsid w:val="006907C7"/>
    <w:rsid w:val="008612F4"/>
    <w:rsid w:val="008A2C09"/>
    <w:rsid w:val="00902D95"/>
    <w:rsid w:val="009519D1"/>
    <w:rsid w:val="00953D0C"/>
    <w:rsid w:val="009B2CB8"/>
    <w:rsid w:val="009B6A09"/>
    <w:rsid w:val="00A04545"/>
    <w:rsid w:val="00A07FFC"/>
    <w:rsid w:val="00AC2C01"/>
    <w:rsid w:val="00B91BCF"/>
    <w:rsid w:val="00BB1E84"/>
    <w:rsid w:val="00BF5CD7"/>
    <w:rsid w:val="00C23C42"/>
    <w:rsid w:val="00C95AFD"/>
    <w:rsid w:val="00CF52CD"/>
    <w:rsid w:val="00D95C9A"/>
    <w:rsid w:val="00DC1C7A"/>
    <w:rsid w:val="00EA4E00"/>
    <w:rsid w:val="00EC35F5"/>
    <w:rsid w:val="00F34FBA"/>
    <w:rsid w:val="00F67350"/>
    <w:rsid w:val="00FC44A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00"/>
  <w15:docId w15:val="{A3583405-7D29-4392-B4F4-0067F5F510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4B2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14B28"/>
    <w:pPr>
      <w:tabs>
        <w:tab w:val="center" w:pos="4320"/>
        <w:tab w:val="right" w:pos="8640"/>
      </w:tabs>
    </w:pPr>
  </w:style>
  <w:style w:type="character" w:customStyle="1" w:styleId="HeaderChar">
    <w:name w:val="Header Char"/>
    <w:basedOn w:val="DefaultParagraphFont"/>
    <w:link w:val="Header"/>
    <w:uiPriority w:val="99"/>
    <w:rsid w:val="00414B28"/>
  </w:style>
  <w:style w:type="paragraph" w:styleId="Footer">
    <w:name w:val="footer"/>
    <w:basedOn w:val="Normal"/>
    <w:link w:val="FooterChar"/>
    <w:uiPriority w:val="99"/>
    <w:unhideWhenUsed/>
    <w:rsid w:val="00414B28"/>
    <w:pPr>
      <w:tabs>
        <w:tab w:val="center" w:pos="4320"/>
        <w:tab w:val="right" w:pos="8640"/>
      </w:tabs>
    </w:pPr>
  </w:style>
  <w:style w:type="character" w:customStyle="1" w:styleId="FooterChar">
    <w:name w:val="Footer Char"/>
    <w:basedOn w:val="DefaultParagraphFont"/>
    <w:link w:val="Footer"/>
    <w:uiPriority w:val="99"/>
    <w:rsid w:val="00414B28"/>
  </w:style>
  <w:style w:type="paragraph" w:styleId="BalloonText">
    <w:name w:val="Balloon Text"/>
    <w:basedOn w:val="Normal"/>
    <w:link w:val="BalloonTextChar"/>
    <w:uiPriority w:val="99"/>
    <w:semiHidden/>
    <w:unhideWhenUsed/>
    <w:rsid w:val="00371D2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71D26"/>
    <w:rPr>
      <w:rFonts w:ascii="Lucida Grande" w:hAnsi="Lucida Grande" w:cs="Lucida Grande"/>
      <w:sz w:val="18"/>
      <w:szCs w:val="18"/>
    </w:rPr>
  </w:style>
  <w:style w:type="paragraph" w:styleId="NormalWeb">
    <w:name w:val="Normal (Web)"/>
    <w:basedOn w:val="Normal"/>
    <w:uiPriority w:val="99"/>
    <w:unhideWhenUsed/>
    <w:rsid w:val="001455AE"/>
    <w:pPr>
      <w:spacing w:before="100" w:beforeAutospacing="1" w:after="100" w:afterAutospacing="1"/>
    </w:pPr>
    <w:rPr>
      <w:rFonts w:ascii="Times" w:hAnsi="Times" w:cs="Times New Roman"/>
      <w:sz w:val="20"/>
      <w:szCs w:val="20"/>
    </w:rPr>
  </w:style>
  <w:style w:type="character" w:styleId="PlaceholderText">
    <w:name w:val="Placeholder Text"/>
    <w:basedOn w:val="DefaultParagraphFont"/>
    <w:uiPriority w:val="99"/>
    <w:semiHidden/>
    <w:rsid w:val="00D95C9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338741">
      <w:bodyDiv w:val="1"/>
      <w:marLeft w:val="0"/>
      <w:marRight w:val="0"/>
      <w:marTop w:val="0"/>
      <w:marBottom w:val="0"/>
      <w:divBdr>
        <w:top w:val="none" w:sz="0" w:space="0" w:color="auto"/>
        <w:left w:val="none" w:sz="0" w:space="0" w:color="auto"/>
        <w:bottom w:val="none" w:sz="0" w:space="0" w:color="auto"/>
        <w:right w:val="none" w:sz="0" w:space="0" w:color="auto"/>
      </w:divBdr>
    </w:div>
    <w:div w:id="927079361">
      <w:bodyDiv w:val="1"/>
      <w:marLeft w:val="0"/>
      <w:marRight w:val="0"/>
      <w:marTop w:val="0"/>
      <w:marBottom w:val="0"/>
      <w:divBdr>
        <w:top w:val="none" w:sz="0" w:space="0" w:color="auto"/>
        <w:left w:val="none" w:sz="0" w:space="0" w:color="auto"/>
        <w:bottom w:val="none" w:sz="0" w:space="0" w:color="auto"/>
        <w:right w:val="none" w:sz="0" w:space="0" w:color="auto"/>
      </w:divBdr>
    </w:div>
    <w:div w:id="1700353658">
      <w:bodyDiv w:val="1"/>
      <w:marLeft w:val="0"/>
      <w:marRight w:val="0"/>
      <w:marTop w:val="0"/>
      <w:marBottom w:val="0"/>
      <w:divBdr>
        <w:top w:val="none" w:sz="0" w:space="0" w:color="auto"/>
        <w:left w:val="none" w:sz="0" w:space="0" w:color="auto"/>
        <w:bottom w:val="none" w:sz="0" w:space="0" w:color="auto"/>
        <w:right w:val="none" w:sz="0" w:space="0" w:color="auto"/>
      </w:divBdr>
    </w:div>
    <w:div w:id="170389592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1" Type="http://schemas.openxmlformats.org/officeDocument/2006/relationships/image" Target="media/image6.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39832D9AE6184E9F819BD7B340604EE4"/>
        <w:category>
          <w:name w:val="General"/>
          <w:gallery w:val="placeholder"/>
        </w:category>
        <w:types>
          <w:type w:val="bbPlcHdr"/>
        </w:types>
        <w:behaviors>
          <w:behavior w:val="content"/>
        </w:behaviors>
        <w:guid w:val="{A9DDD7FF-C00F-4BD0-8672-6A3F09EE0863}"/>
      </w:docPartPr>
      <w:docPartBody>
        <w:p w:rsidR="00DA5F5D" w:rsidRDefault="008F75E6">
          <w:pPr>
            <w:pStyle w:val="39832D9AE6184E9F819BD7B340604EE4"/>
          </w:pPr>
          <w:r w:rsidRPr="00FC4E5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Encode Sans Normal Black">
    <w:altName w:val="Times New Roman"/>
    <w:panose1 w:val="02000000000000000000"/>
    <w:charset w:val="00"/>
    <w:family w:val="auto"/>
    <w:pitch w:val="variable"/>
    <w:sig w:usb0="00000001" w:usb1="5000207B" w:usb2="00000000" w:usb3="00000000" w:csb0="00000093" w:csb1="00000000"/>
  </w:font>
  <w:font w:name="Uni Sans Light">
    <w:altName w:val="Courier New"/>
    <w:panose1 w:val="00000500000000000000"/>
    <w:charset w:val="00"/>
    <w:family w:val="modern"/>
    <w:notTrueType/>
    <w:pitch w:val="variable"/>
    <w:sig w:usb0="A00002EF" w:usb1="4000204A" w:usb2="00000000" w:usb3="00000000" w:csb0="00000097" w:csb1="00000000"/>
  </w:font>
  <w:font w:name="Open Sans">
    <w:altName w:val="Verdana"/>
    <w:panose1 w:val="020B0606030504020204"/>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5F5D"/>
    <w:rsid w:val="008F75E6"/>
    <w:rsid w:val="00DA5F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39832D9AE6184E9F819BD7B340604EE4">
    <w:name w:val="39832D9AE6184E9F819BD7B340604EE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83662D-B12F-47EB-B04D-42A209A1A0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Basic_R.docx</Template>
  <TotalTime>0</TotalTime>
  <Pages>4</Pages>
  <Words>701</Words>
  <Characters>4000</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Template Basic</vt:lpstr>
    </vt:vector>
  </TitlesOfParts>
  <Company>University of Washington</Company>
  <LinksUpToDate>false</LinksUpToDate>
  <CharactersWithSpaces>4692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Basic</dc:title>
  <dc:subject/>
  <dc:creator>Kate Goodson</dc:creator>
  <cp:keywords>Template; Basic</cp:keywords>
  <dc:description/>
  <cp:lastModifiedBy>Hannah Preisinger</cp:lastModifiedBy>
  <cp:revision>2</cp:revision>
  <cp:lastPrinted>2014-12-01T18:29:00Z</cp:lastPrinted>
  <dcterms:created xsi:type="dcterms:W3CDTF">2019-01-03T18:34:00Z</dcterms:created>
  <dcterms:modified xsi:type="dcterms:W3CDTF">2019-01-03T18:34:00Z</dcterms:modified>
</cp:coreProperties>
</file>