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4AA" w:rsidRDefault="00E74109" w:rsidP="00007C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FF8B8DB" wp14:editId="0FFF7B6F">
            <wp:simplePos x="0" y="0"/>
            <wp:positionH relativeFrom="page">
              <wp:posOffset>3191933</wp:posOffset>
            </wp:positionH>
            <wp:positionV relativeFrom="page">
              <wp:posOffset>1100088</wp:posOffset>
            </wp:positionV>
            <wp:extent cx="3606800" cy="204994"/>
            <wp:effectExtent l="0" t="0" r="0" b="5080"/>
            <wp:wrapNone/>
            <wp:docPr id="6" name="Picture 6" descr="University of Washington Bothe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4CC" w:rsidRPr="006824CC" w:rsidRDefault="00730757" w:rsidP="00F307B0">
      <w:pPr>
        <w:spacing w:after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FA222" wp14:editId="19D685C0">
                <wp:simplePos x="0" y="0"/>
                <wp:positionH relativeFrom="page">
                  <wp:posOffset>3195955</wp:posOffset>
                </wp:positionH>
                <wp:positionV relativeFrom="page">
                  <wp:posOffset>2197100</wp:posOffset>
                </wp:positionV>
                <wp:extent cx="3200400" cy="1981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Encode Sans Normal Black" w:hAnsi="Encode Sans Normal Black"/>
                                <w:color w:val="25005C"/>
                                <w:sz w:val="56"/>
                                <w:szCs w:val="56"/>
                              </w:rPr>
                              <w:alias w:val="Type the title text here"/>
                              <w:tag w:val="Type the title text here"/>
                              <w:id w:val="1533158124"/>
                              <w:lock w:val="sdtLocked"/>
                              <w:placeholder>
                                <w:docPart w:val="DEE2508E67704836A8626A8618EF20BE"/>
                              </w:placeholder>
                              <w:text/>
                            </w:sdtPr>
                            <w:sdtEndPr/>
                            <w:sdtContent>
                              <w:p w:rsidR="00A20717" w:rsidRPr="00964EF0" w:rsidRDefault="00A20717">
                                <w:pPr>
                                  <w:rPr>
                                    <w:rFonts w:ascii="Encode Sans Normal Black" w:hAnsi="Encode Sans Normal Black"/>
                                    <w:color w:val="211641"/>
                                    <w:sz w:val="56"/>
                                    <w:szCs w:val="56"/>
                                  </w:rPr>
                                </w:pPr>
                                <w:r w:rsidRPr="00964EF0">
                                  <w:rPr>
                                    <w:rFonts w:ascii="Encode Sans Normal Black" w:hAnsi="Encode Sans Normal Black"/>
                                    <w:color w:val="25005C"/>
                                    <w:sz w:val="56"/>
                                    <w:szCs w:val="56"/>
                                  </w:rPr>
                                  <w:t>TYPE THE TITLE TEXT HERE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FA22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1.65pt;margin-top:173pt;width:252pt;height:15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" filled="f" stroked="f">
                <v:textbox inset="0,0,0,0">
                  <w:txbxContent>
                    <w:sdt>
                      <w:sdtPr>
                        <w:rPr>
                          <w:rFonts w:ascii="Encode Sans Normal Black" w:hAnsi="Encode Sans Normal Black"/>
                          <w:color w:val="25005C"/>
                          <w:sz w:val="56"/>
                          <w:szCs w:val="56"/>
                        </w:rPr>
                        <w:alias w:val="Type the title text here"/>
                        <w:tag w:val="Type the title text here"/>
                        <w:id w:val="1533158124"/>
                        <w:lock w:val="sdtLocked"/>
                        <w:placeholder>
                          <w:docPart w:val="DEE2508E67704836A8626A8618EF20BE"/>
                        </w:placeholder>
                        <w:text/>
                      </w:sdtPr>
                      <w:sdtEndPr/>
                      <w:sdtContent>
                        <w:p w:rsidR="00A20717" w:rsidRPr="00964EF0" w:rsidRDefault="00A20717">
                          <w:pPr>
                            <w:rPr>
                              <w:rFonts w:ascii="Encode Sans Normal Black" w:hAnsi="Encode Sans Normal Black"/>
                              <w:color w:val="211641"/>
                              <w:sz w:val="56"/>
                              <w:szCs w:val="56"/>
                            </w:rPr>
                          </w:pPr>
                          <w:r w:rsidRPr="00964EF0">
                            <w:rPr>
                              <w:rFonts w:ascii="Encode Sans Normal Black" w:hAnsi="Encode Sans Normal Black"/>
                              <w:color w:val="25005C"/>
                              <w:sz w:val="56"/>
                              <w:szCs w:val="56"/>
                            </w:rPr>
                            <w:t>TYPE THE TITLE TEXT HERE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824CC" w:rsidRPr="006824CC" w:rsidRDefault="00730757" w:rsidP="00F307B0">
      <w:pPr>
        <w:spacing w:after="69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1EB06A" wp14:editId="10E5637D">
                <wp:simplePos x="0" y="0"/>
                <wp:positionH relativeFrom="page">
                  <wp:posOffset>3195955</wp:posOffset>
                </wp:positionH>
                <wp:positionV relativeFrom="page">
                  <wp:posOffset>4953635</wp:posOffset>
                </wp:positionV>
                <wp:extent cx="2971800" cy="1714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717" w:rsidRPr="006824CC" w:rsidRDefault="00A20717">
                            <w:p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6824CC">
                              <w:rPr>
                                <w:rFonts w:ascii="Open Sans" w:hAnsi="Open Sans"/>
                                <w:color w:val="302165"/>
                              </w:rPr>
                              <w:t>NAME</w:t>
                            </w:r>
                            <w:r w:rsidR="00DA7238">
                              <w:rPr>
                                <w:rFonts w:ascii="Open Sans" w:hAnsi="Open Sans"/>
                                <w:color w:val="302165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Open Sans" w:hAnsi="Open Sans"/>
                                </w:rPr>
                                <w:alias w:val="Name"/>
                                <w:tag w:val="Name"/>
                                <w:id w:val="-643736848"/>
                                <w:lock w:val="sdtLocked"/>
                                <w:showingPlcHdr/>
                                <w:text/>
                              </w:sdtPr>
                              <w:sdtEndPr/>
                              <w:sdtContent>
                                <w:r w:rsidR="00DA7238" w:rsidRPr="00DA7238">
                                  <w:rPr>
                                    <w:rStyle w:val="PlaceholderText"/>
                                    <w:color w:val="FFFFFF" w:themeColor="background1"/>
                                    <w:sz w:val="2"/>
                                    <w:szCs w:val="2"/>
                                  </w:rPr>
                                  <w:t>Click here to enter Name</w:t>
                                </w:r>
                              </w:sdtContent>
                            </w:sdt>
                          </w:p>
                          <w:p w:rsidR="00A20717" w:rsidRPr="006824CC" w:rsidRDefault="00A20717" w:rsidP="00DA7238">
                            <w:pPr>
                              <w:spacing w:before="240"/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6824CC">
                              <w:rPr>
                                <w:rFonts w:ascii="Open Sans" w:hAnsi="Open Sans"/>
                                <w:color w:val="302165"/>
                              </w:rPr>
                              <w:t>TITLE</w:t>
                            </w:r>
                            <w:r w:rsidR="00DA7238">
                              <w:rPr>
                                <w:rFonts w:ascii="Open Sans" w:hAnsi="Open Sans"/>
                                <w:color w:val="302165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Open Sans" w:hAnsi="Open Sans"/>
                                </w:rPr>
                                <w:alias w:val="Title"/>
                                <w:tag w:val="Title"/>
                                <w:id w:val="784701933"/>
                                <w:lock w:val="sdtLocked"/>
                                <w:showingPlcHdr/>
                                <w:text/>
                              </w:sdtPr>
                              <w:sdtEndPr/>
                              <w:sdtContent>
                                <w:r w:rsidR="00DA7238" w:rsidRPr="00DA7238">
                                  <w:rPr>
                                    <w:rStyle w:val="PlaceholderText"/>
                                    <w:color w:val="FFFFFF" w:themeColor="background1"/>
                                    <w:sz w:val="2"/>
                                    <w:szCs w:val="2"/>
                                  </w:rPr>
                                  <w:t>Click here to enter Title</w:t>
                                </w:r>
                              </w:sdtContent>
                            </w:sdt>
                          </w:p>
                          <w:p w:rsidR="00A20717" w:rsidRPr="006824CC" w:rsidRDefault="00A20717" w:rsidP="00DA7238">
                            <w:pPr>
                              <w:spacing w:before="240"/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6824CC">
                              <w:rPr>
                                <w:rFonts w:ascii="Open Sans" w:hAnsi="Open Sans"/>
                                <w:color w:val="302165"/>
                              </w:rPr>
                              <w:t>DATE</w:t>
                            </w:r>
                            <w:r w:rsidR="00DA7238">
                              <w:rPr>
                                <w:rFonts w:ascii="Open Sans" w:hAnsi="Open Sans"/>
                                <w:color w:val="302165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Open Sans" w:hAnsi="Open Sans"/>
                                </w:rPr>
                                <w:alias w:val="Date"/>
                                <w:tag w:val="Date"/>
                                <w:id w:val="2140996441"/>
                                <w:lock w:val="sdtLocked"/>
                                <w:showingPlcHdr/>
                                <w:date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DA7238" w:rsidRPr="00DA7238">
                                  <w:rPr>
                                    <w:rStyle w:val="PlaceholderText"/>
                                    <w:color w:val="FFFFFF" w:themeColor="background1"/>
                                    <w:sz w:val="2"/>
                                    <w:szCs w:val="2"/>
                                  </w:rPr>
                                  <w:t>Click here to enter a date.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EB06A" id="Text Box 11" o:spid="_x0000_s1027" type="#_x0000_t202" style="position:absolute;margin-left:251.65pt;margin-top:390.05pt;width:234pt;height:13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" filled="f" stroked="f">
                <v:textbox inset="0,0,0,0">
                  <w:txbxContent>
                    <w:p w:rsidR="00A20717" w:rsidRPr="006824CC" w:rsidRDefault="00A20717">
                      <w:pPr>
                        <w:rPr>
                          <w:rFonts w:ascii="Open Sans" w:hAnsi="Open Sans"/>
                          <w:color w:val="302165"/>
                        </w:rPr>
                      </w:pPr>
                      <w:r w:rsidRPr="006824CC">
                        <w:rPr>
                          <w:rFonts w:ascii="Open Sans" w:hAnsi="Open Sans"/>
                          <w:color w:val="302165"/>
                        </w:rPr>
                        <w:t>NAME</w:t>
                      </w:r>
                      <w:r w:rsidR="00DA7238">
                        <w:rPr>
                          <w:rFonts w:ascii="Open Sans" w:hAnsi="Open Sans"/>
                          <w:color w:val="302165"/>
                        </w:rPr>
                        <w:t xml:space="preserve"> </w:t>
                      </w:r>
                      <w:sdt>
                        <w:sdtPr>
                          <w:rPr>
                            <w:rFonts w:ascii="Open Sans" w:hAnsi="Open Sans"/>
                          </w:rPr>
                          <w:alias w:val="Name"/>
                          <w:tag w:val="Name"/>
                          <w:id w:val="-643736848"/>
                          <w:lock w:val="sdtLocked"/>
                          <w:showingPlcHdr/>
                          <w:text/>
                        </w:sdtPr>
                        <w:sdtEndPr/>
                        <w:sdtContent>
                          <w:r w:rsidR="00DA7238" w:rsidRPr="00DA7238">
                            <w:rPr>
                              <w:rStyle w:val="PlaceholderText"/>
                              <w:color w:val="FFFFFF" w:themeColor="background1"/>
                              <w:sz w:val="2"/>
                              <w:szCs w:val="2"/>
                            </w:rPr>
                            <w:t>Click here to enter Name</w:t>
                          </w:r>
                        </w:sdtContent>
                      </w:sdt>
                    </w:p>
                    <w:p w:rsidR="00A20717" w:rsidRPr="006824CC" w:rsidRDefault="00A20717" w:rsidP="00DA7238">
                      <w:pPr>
                        <w:spacing w:before="240"/>
                        <w:rPr>
                          <w:rFonts w:ascii="Open Sans" w:hAnsi="Open Sans"/>
                          <w:color w:val="302165"/>
                        </w:rPr>
                      </w:pPr>
                      <w:r w:rsidRPr="006824CC">
                        <w:rPr>
                          <w:rFonts w:ascii="Open Sans" w:hAnsi="Open Sans"/>
                          <w:color w:val="302165"/>
                        </w:rPr>
                        <w:t>TITLE</w:t>
                      </w:r>
                      <w:r w:rsidR="00DA7238">
                        <w:rPr>
                          <w:rFonts w:ascii="Open Sans" w:hAnsi="Open Sans"/>
                          <w:color w:val="302165"/>
                        </w:rPr>
                        <w:t xml:space="preserve"> </w:t>
                      </w:r>
                      <w:sdt>
                        <w:sdtPr>
                          <w:rPr>
                            <w:rFonts w:ascii="Open Sans" w:hAnsi="Open Sans"/>
                          </w:rPr>
                          <w:alias w:val="Title"/>
                          <w:tag w:val="Title"/>
                          <w:id w:val="784701933"/>
                          <w:lock w:val="sdtLocked"/>
                          <w:showingPlcHdr/>
                          <w:text/>
                        </w:sdtPr>
                        <w:sdtEndPr/>
                        <w:sdtContent>
                          <w:r w:rsidR="00DA7238" w:rsidRPr="00DA7238">
                            <w:rPr>
                              <w:rStyle w:val="PlaceholderText"/>
                              <w:color w:val="FFFFFF" w:themeColor="background1"/>
                              <w:sz w:val="2"/>
                              <w:szCs w:val="2"/>
                            </w:rPr>
                            <w:t>Click here to enter Title</w:t>
                          </w:r>
                        </w:sdtContent>
                      </w:sdt>
                    </w:p>
                    <w:p w:rsidR="00A20717" w:rsidRPr="006824CC" w:rsidRDefault="00A20717" w:rsidP="00DA7238">
                      <w:pPr>
                        <w:spacing w:before="240"/>
                        <w:rPr>
                          <w:rFonts w:ascii="Open Sans" w:hAnsi="Open Sans"/>
                          <w:color w:val="302165"/>
                        </w:rPr>
                      </w:pPr>
                      <w:r w:rsidRPr="006824CC">
                        <w:rPr>
                          <w:rFonts w:ascii="Open Sans" w:hAnsi="Open Sans"/>
                          <w:color w:val="302165"/>
                        </w:rPr>
                        <w:t>DATE</w:t>
                      </w:r>
                      <w:r w:rsidR="00DA7238">
                        <w:rPr>
                          <w:rFonts w:ascii="Open Sans" w:hAnsi="Open Sans"/>
                          <w:color w:val="302165"/>
                        </w:rPr>
                        <w:t xml:space="preserve"> </w:t>
                      </w:r>
                      <w:sdt>
                        <w:sdtPr>
                          <w:rPr>
                            <w:rFonts w:ascii="Open Sans" w:hAnsi="Open Sans"/>
                          </w:rPr>
                          <w:alias w:val="Date"/>
                          <w:tag w:val="Date"/>
                          <w:id w:val="2140996441"/>
                          <w:lock w:val="sdtLocked"/>
                          <w:showingPlcHdr/>
                          <w:date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DA7238" w:rsidRPr="00DA7238">
                            <w:rPr>
                              <w:rStyle w:val="PlaceholderText"/>
                              <w:color w:val="FFFFFF" w:themeColor="background1"/>
                              <w:sz w:val="2"/>
                              <w:szCs w:val="2"/>
                            </w:rPr>
                            <w:t>Click here to enter a date.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FB1C84" w:rsidRPr="00730757" w:rsidRDefault="00FB1C84" w:rsidP="00FB1C84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lastRenderedPageBreak/>
        <w:t>Quisque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turpis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molestie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dapibus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turpis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id,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efficitur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metus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Phasellus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at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sollicitudin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lectus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pellentesque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urna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est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porta,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hendrerit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tempor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ante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egestas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Proin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interdum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nisl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et</w:t>
      </w:r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scelerisque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Duis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massa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quis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quam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placerat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aliquam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Pellentesque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viverra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leo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tempus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nulla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dictum a. Integer ac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congue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dui, a tempus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nibh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Aenean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cursus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urna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id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molestie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convallis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massa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sollicitudin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Nam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ullamcorper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dolor at porta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hendrerit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nisl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tortor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tristique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felis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gravida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erat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libero </w:t>
      </w:r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et</w:t>
      </w:r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dui.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Curabitur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lobortis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ipsum vitae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congue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aliquet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Vivamus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pulvinar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tristique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sodales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Suspendisse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fringilla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tempus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tempus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Morbi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in dictum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felis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lacinia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magna.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Sed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sagittis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orci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erat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Aliquam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euismod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auctor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pretium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Mauris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consectetur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nisi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feugiat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>.</w:t>
      </w:r>
    </w:p>
    <w:p w:rsidR="00FB1C84" w:rsidRPr="00730757" w:rsidRDefault="00FB1C84" w:rsidP="00FB1C84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Proin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facilisis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ante lacus,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volutpat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arcu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maximus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id.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Mauris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pellentesque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gravida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pretium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Nunc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congue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vestibulum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diam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suscipit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Nunc at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tortor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ac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lectus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fermentum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ullamcorper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Vivamus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cursus mi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mi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feugiat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aliquam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nisi porta </w:t>
      </w:r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non</w:t>
      </w:r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Duis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a</w:t>
      </w:r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imperdiet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risus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Aliquam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egestas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vitae nisi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finibus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Suspendisse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sed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congue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tellus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Donec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tempus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massa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vehicula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vulputate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magna.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Sed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tincidunt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risus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vitae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lectus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egestas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molestie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Nunc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tristique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magna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vestibulum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urna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accumsan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faucibus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Aliquam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dapibus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elit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ac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sollicitudin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blandit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ligula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ligula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sagittis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urna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semper quam libero a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leo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>.</w:t>
      </w:r>
    </w:p>
    <w:p w:rsidR="00FB1C84" w:rsidRPr="00730757" w:rsidRDefault="00FB1C84" w:rsidP="00FB1C84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Quisque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turpis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molestie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dapibus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turpis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id,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efficitur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metus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Phasellus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at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sollicitudin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lectus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pellentesque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urna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est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porta,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hendrerit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tempor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ante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egestas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Proin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interdum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nisl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et</w:t>
      </w:r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scelerisque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Duis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massa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quis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quam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placerat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aliquam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Pellentesque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viverra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leo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tempus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nulla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dictum a. Integer ac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congue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dui, a tempus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nibh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Aenean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cursus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urna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id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molestie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convallis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massa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sollicitudin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Nam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ullamcorper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dolor at porta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hendrerit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nisl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tortor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tristique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felis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gravida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erat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libero </w:t>
      </w:r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et</w:t>
      </w:r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dui.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Curabitur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lobortis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ipsum vitae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congue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aliquet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Vivamus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pulvinar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tristique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sodales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Suspendisse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</w:p>
    <w:p w:rsidR="00FB1C84" w:rsidRPr="00730757" w:rsidRDefault="00FB1C84" w:rsidP="00FB1C84">
      <w:pPr>
        <w:pStyle w:val="NormalWeb"/>
        <w:spacing w:before="0" w:beforeAutospacing="0" w:after="210" w:afterAutospacing="0" w:line="210" w:lineRule="atLeast"/>
        <w:ind w:firstLine="720"/>
        <w:jc w:val="both"/>
        <w:rPr>
          <w:rFonts w:ascii="Open Sans" w:hAnsi="Open Sans" w:cs="Arial"/>
          <w:color w:val="000000"/>
          <w:sz w:val="22"/>
          <w:szCs w:val="22"/>
        </w:rPr>
      </w:pP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Quisque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turpis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molestie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dapibus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turpis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id,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efficitur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metus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Phasellus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at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sollicitudin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lectus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pellentesque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urna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est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porta,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hendrerit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tempor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ante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egestas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Proin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interdum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nisl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et</w:t>
      </w:r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scelerisque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Duis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massa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quis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quam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placerat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aliquam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Pellentesque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viverra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porta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leo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tempus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nulla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dictum a. Integer ac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congue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dui, a tempus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nibh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Aenean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cursus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urna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id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molestie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convallis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massa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sollicitudin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Nam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ullamcorper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dolor at porta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hendrerit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nisl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tortor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tristique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felis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gravida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erat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libero </w:t>
      </w:r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et</w:t>
      </w:r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 xml:space="preserve"> dui.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Curabitur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lobortis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ipsum vitae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congue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aliquet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Vivamus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pulvinar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tristique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sodales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Suspendisse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fringilla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tempus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tempus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Morbi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in dictum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felis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lacinia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magna.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Sed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sagittis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orci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erat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Aliquam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euismod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auctor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pretium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Mauris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consectetur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eget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nisi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feugiat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>.</w:t>
      </w:r>
    </w:p>
    <w:p w:rsidR="00FB1C84" w:rsidRPr="00730757" w:rsidRDefault="00FB1C84" w:rsidP="00730757">
      <w:pPr>
        <w:pStyle w:val="NormalWeb"/>
        <w:spacing w:before="0" w:beforeAutospacing="0" w:after="210" w:afterAutospacing="0" w:line="210" w:lineRule="atLeast"/>
        <w:ind w:firstLine="720"/>
        <w:jc w:val="both"/>
        <w:rPr>
          <w:sz w:val="22"/>
          <w:szCs w:val="22"/>
        </w:rPr>
      </w:pP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Proin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facilisis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ante lacus,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volutpat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arcu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maximus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id.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Mauris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pellentesque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gravida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pretium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Nunc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congue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vestibulum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diam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suscipit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Nunc at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tortor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ac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lectus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fermentum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ullamcorper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.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Vivamus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cursus, ligula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ligula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sagittis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urna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, </w:t>
      </w:r>
      <w:proofErr w:type="spellStart"/>
      <w:r w:rsidRPr="00730757">
        <w:rPr>
          <w:rFonts w:ascii="Open Sans" w:hAnsi="Open Sans" w:cs="Arial"/>
          <w:color w:val="000000"/>
          <w:sz w:val="22"/>
          <w:szCs w:val="22"/>
        </w:rPr>
        <w:t>vel</w:t>
      </w:r>
      <w:proofErr w:type="spellEnd"/>
      <w:r w:rsidRPr="00730757">
        <w:rPr>
          <w:rFonts w:ascii="Open Sans" w:hAnsi="Open Sans" w:cs="Arial"/>
          <w:color w:val="000000"/>
          <w:sz w:val="22"/>
          <w:szCs w:val="22"/>
        </w:rPr>
        <w:t xml:space="preserve"> semper quam libero a </w:t>
      </w:r>
      <w:proofErr w:type="spellStart"/>
      <w:proofErr w:type="gramStart"/>
      <w:r w:rsidRPr="00730757">
        <w:rPr>
          <w:rFonts w:ascii="Open Sans" w:hAnsi="Open Sans" w:cs="Arial"/>
          <w:color w:val="000000"/>
          <w:sz w:val="22"/>
          <w:szCs w:val="22"/>
        </w:rPr>
        <w:t>leo</w:t>
      </w:r>
      <w:proofErr w:type="spellEnd"/>
      <w:proofErr w:type="gramEnd"/>
      <w:r w:rsidRPr="00730757">
        <w:rPr>
          <w:rFonts w:ascii="Open Sans" w:hAnsi="Open Sans" w:cs="Arial"/>
          <w:color w:val="000000"/>
          <w:sz w:val="22"/>
          <w:szCs w:val="22"/>
        </w:rPr>
        <w:t>.</w:t>
      </w:r>
      <w:r w:rsidR="002C4AF7" w:rsidRPr="00730757">
        <w:rPr>
          <w:sz w:val="22"/>
          <w:szCs w:val="22"/>
        </w:rPr>
        <w:t xml:space="preserve"> </w:t>
      </w:r>
    </w:p>
    <w:sectPr w:rsidR="00FB1C84" w:rsidRPr="00730757" w:rsidSect="00730757">
      <w:headerReference w:type="default" r:id="rId8"/>
      <w:footerReference w:type="default" r:id="rId9"/>
      <w:headerReference w:type="first" r:id="rId10"/>
      <w:pgSz w:w="12240" w:h="15840"/>
      <w:pgMar w:top="3690" w:right="900" w:bottom="1710" w:left="99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CB9" w:rsidRDefault="00D47CB9" w:rsidP="003120DE">
      <w:r>
        <w:separator/>
      </w:r>
    </w:p>
  </w:endnote>
  <w:endnote w:type="continuationSeparator" w:id="0">
    <w:p w:rsidR="00D47CB9" w:rsidRDefault="00D47CB9" w:rsidP="00312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code Sans Normal Black">
    <w:altName w:val="Times New Roman"/>
    <w:panose1 w:val="02000000000000000000"/>
    <w:charset w:val="00"/>
    <w:family w:val="auto"/>
    <w:pitch w:val="variable"/>
    <w:sig w:usb0="00000001" w:usb1="5000207B" w:usb2="00000000" w:usb3="00000000" w:csb0="00000093" w:csb1="00000000"/>
  </w:font>
  <w:font w:name="Open Sans">
    <w:altName w:val="Verdan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757" w:rsidRDefault="00730757">
    <w:pPr>
      <w:pStyle w:val="Footer"/>
    </w:pPr>
    <w:r w:rsidRPr="00730757">
      <w:rPr>
        <w:noProof/>
      </w:rPr>
      <w:drawing>
        <wp:anchor distT="0" distB="0" distL="114300" distR="114300" simplePos="0" relativeHeight="251663360" behindDoc="0" locked="0" layoutInCell="1" allowOverlap="1" wp14:anchorId="45267288" wp14:editId="56152AE9">
          <wp:simplePos x="0" y="0"/>
          <wp:positionH relativeFrom="page">
            <wp:posOffset>6972300</wp:posOffset>
          </wp:positionH>
          <wp:positionV relativeFrom="page">
            <wp:posOffset>9372600</wp:posOffset>
          </wp:positionV>
          <wp:extent cx="521018" cy="347345"/>
          <wp:effectExtent l="0" t="0" r="1270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018" cy="347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0757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032F456" wp14:editId="5DD452FE">
              <wp:simplePos x="0" y="0"/>
              <wp:positionH relativeFrom="page">
                <wp:posOffset>457200</wp:posOffset>
              </wp:positionH>
              <wp:positionV relativeFrom="page">
                <wp:posOffset>9315450</wp:posOffset>
              </wp:positionV>
              <wp:extent cx="3886200" cy="571500"/>
              <wp:effectExtent l="0" t="0" r="0" b="12700"/>
              <wp:wrapSquare wrapText="bothSides"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0757" w:rsidRPr="006824CC" w:rsidRDefault="00730757" w:rsidP="007307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Open Sans" w:hAnsi="Open Sans" w:cs="Times New Roman"/>
                              <w:color w:val="343434"/>
                              <w:sz w:val="16"/>
                              <w:szCs w:val="16"/>
                            </w:rPr>
                          </w:pPr>
                          <w:r w:rsidRPr="006824CC">
                            <w:rPr>
                              <w:rFonts w:ascii="Open Sans" w:hAnsi="Open Sans" w:cs="Times New Roman"/>
                              <w:color w:val="343434"/>
                              <w:sz w:val="16"/>
                              <w:szCs w:val="16"/>
                            </w:rPr>
                            <w:t xml:space="preserve">5555 Husky Street, Box 555555, </w:t>
                          </w:r>
                          <w:r w:rsidR="00E74109">
                            <w:rPr>
                              <w:rFonts w:ascii="Open Sans" w:hAnsi="Open Sans" w:cs="Times New Roman"/>
                              <w:color w:val="343434"/>
                              <w:sz w:val="16"/>
                              <w:szCs w:val="16"/>
                            </w:rPr>
                            <w:t>Bothell</w:t>
                          </w:r>
                          <w:r w:rsidRPr="006824CC">
                            <w:rPr>
                              <w:rFonts w:ascii="Open Sans" w:hAnsi="Open Sans" w:cs="Times New Roman"/>
                              <w:color w:val="343434"/>
                              <w:sz w:val="16"/>
                              <w:szCs w:val="16"/>
                            </w:rPr>
                            <w:t>, Washington 55555-5555</w:t>
                          </w:r>
                        </w:p>
                        <w:p w:rsidR="00730757" w:rsidRPr="006824CC" w:rsidRDefault="00730757" w:rsidP="00730757">
                          <w:pPr>
                            <w:rPr>
                              <w:rFonts w:ascii="Open Sans" w:hAnsi="Open Sans"/>
                              <w:color w:val="343434"/>
                            </w:rPr>
                          </w:pPr>
                          <w:r w:rsidRPr="006824CC">
                            <w:rPr>
                              <w:rFonts w:ascii="Open Sans" w:hAnsi="Open Sans" w:cs="Times New Roman"/>
                              <w:color w:val="343434"/>
                              <w:sz w:val="16"/>
                              <w:szCs w:val="16"/>
                            </w:rPr>
                            <w:t>555.555.5555 / Fax: 555.555.5555 / email@uw.edu / uw</w:t>
                          </w:r>
                          <w:r w:rsidR="00E74109">
                            <w:rPr>
                              <w:rFonts w:ascii="Open Sans" w:hAnsi="Open Sans" w:cs="Times New Roman"/>
                              <w:color w:val="343434"/>
                              <w:sz w:val="16"/>
                              <w:szCs w:val="16"/>
                            </w:rPr>
                            <w:t>b</w:t>
                          </w:r>
                          <w:r w:rsidRPr="006824CC">
                            <w:rPr>
                              <w:rFonts w:ascii="Open Sans" w:hAnsi="Open Sans" w:cs="Times New Roman"/>
                              <w:color w:val="343434"/>
                              <w:sz w:val="16"/>
                              <w:szCs w:val="16"/>
                            </w:rPr>
                            <w:t>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32F45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36pt;margin-top:733.5pt;width:306pt;height:4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" filled="f" stroked="f">
              <v:textbox inset="0,0,0,0">
                <w:txbxContent>
                  <w:p w:rsidR="00730757" w:rsidRPr="006824CC" w:rsidRDefault="00730757" w:rsidP="0073075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Open Sans" w:hAnsi="Open Sans" w:cs="Times New Roman"/>
                        <w:color w:val="343434"/>
                        <w:sz w:val="16"/>
                        <w:szCs w:val="16"/>
                      </w:rPr>
                    </w:pPr>
                    <w:r w:rsidRPr="006824CC">
                      <w:rPr>
                        <w:rFonts w:ascii="Open Sans" w:hAnsi="Open Sans" w:cs="Times New Roman"/>
                        <w:color w:val="343434"/>
                        <w:sz w:val="16"/>
                        <w:szCs w:val="16"/>
                      </w:rPr>
                      <w:t xml:space="preserve">5555 Husky Street, Box 555555, </w:t>
                    </w:r>
                    <w:r w:rsidR="00E74109">
                      <w:rPr>
                        <w:rFonts w:ascii="Open Sans" w:hAnsi="Open Sans" w:cs="Times New Roman"/>
                        <w:color w:val="343434"/>
                        <w:sz w:val="16"/>
                        <w:szCs w:val="16"/>
                      </w:rPr>
                      <w:t>Bothell</w:t>
                    </w:r>
                    <w:r w:rsidRPr="006824CC">
                      <w:rPr>
                        <w:rFonts w:ascii="Open Sans" w:hAnsi="Open Sans" w:cs="Times New Roman"/>
                        <w:color w:val="343434"/>
                        <w:sz w:val="16"/>
                        <w:szCs w:val="16"/>
                      </w:rPr>
                      <w:t>, Washington 55555-5555</w:t>
                    </w:r>
                  </w:p>
                  <w:p w:rsidR="00730757" w:rsidRPr="006824CC" w:rsidRDefault="00730757" w:rsidP="00730757">
                    <w:pPr>
                      <w:rPr>
                        <w:rFonts w:ascii="Open Sans" w:hAnsi="Open Sans"/>
                        <w:color w:val="343434"/>
                      </w:rPr>
                    </w:pPr>
                    <w:r w:rsidRPr="006824CC">
                      <w:rPr>
                        <w:rFonts w:ascii="Open Sans" w:hAnsi="Open Sans" w:cs="Times New Roman"/>
                        <w:color w:val="343434"/>
                        <w:sz w:val="16"/>
                        <w:szCs w:val="16"/>
                      </w:rPr>
                      <w:t>555.555.5555 / Fax: 555.555.5555 / email@uw.edu / uw</w:t>
                    </w:r>
                    <w:r w:rsidR="00E74109">
                      <w:rPr>
                        <w:rFonts w:ascii="Open Sans" w:hAnsi="Open Sans" w:cs="Times New Roman"/>
                        <w:color w:val="343434"/>
                        <w:sz w:val="16"/>
                        <w:szCs w:val="16"/>
                      </w:rPr>
                      <w:t>b</w:t>
                    </w:r>
                    <w:r w:rsidRPr="006824CC">
                      <w:rPr>
                        <w:rFonts w:ascii="Open Sans" w:hAnsi="Open Sans" w:cs="Times New Roman"/>
                        <w:color w:val="343434"/>
                        <w:sz w:val="16"/>
                        <w:szCs w:val="16"/>
                      </w:rPr>
                      <w:t>.edu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CB9" w:rsidRDefault="00D47CB9" w:rsidP="003120DE">
      <w:r>
        <w:separator/>
      </w:r>
    </w:p>
  </w:footnote>
  <w:footnote w:type="continuationSeparator" w:id="0">
    <w:p w:rsidR="00D47CB9" w:rsidRDefault="00D47CB9" w:rsidP="00312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757" w:rsidRDefault="00730757">
    <w:pPr>
      <w:pStyle w:val="Header"/>
    </w:pPr>
    <w:r w:rsidRPr="00730757">
      <w:rPr>
        <w:noProof/>
      </w:rPr>
      <w:drawing>
        <wp:anchor distT="0" distB="0" distL="114300" distR="114300" simplePos="0" relativeHeight="251666432" behindDoc="0" locked="0" layoutInCell="1" allowOverlap="1" wp14:anchorId="6F9D7700" wp14:editId="2E1A78A5">
          <wp:simplePos x="0" y="0"/>
          <wp:positionH relativeFrom="page">
            <wp:posOffset>457200</wp:posOffset>
          </wp:positionH>
          <wp:positionV relativeFrom="page">
            <wp:posOffset>1125742</wp:posOffset>
          </wp:positionV>
          <wp:extent cx="3606800" cy="20499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06800" cy="2049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0757">
      <w:rPr>
        <w:noProof/>
      </w:rPr>
      <w:drawing>
        <wp:anchor distT="0" distB="0" distL="114300" distR="114300" simplePos="0" relativeHeight="251667456" behindDoc="1" locked="0" layoutInCell="1" allowOverlap="1" wp14:anchorId="091A2DEA" wp14:editId="4C60244D">
          <wp:simplePos x="0" y="0"/>
          <wp:positionH relativeFrom="page">
            <wp:posOffset>228600</wp:posOffset>
          </wp:positionH>
          <wp:positionV relativeFrom="page">
            <wp:posOffset>311785</wp:posOffset>
          </wp:positionV>
          <wp:extent cx="7312660" cy="1828165"/>
          <wp:effectExtent l="0" t="0" r="2540" b="635"/>
          <wp:wrapNone/>
          <wp:docPr id="2" name="Picture 2" descr="Macintosh HD:Users:lauradynan:Documents:angle-header-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auradynan:Documents:angle-header-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26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757" w:rsidRDefault="00730757">
    <w:pPr>
      <w:pStyle w:val="Header"/>
    </w:pPr>
    <w:r w:rsidRPr="00730757">
      <w:rPr>
        <w:noProof/>
      </w:rPr>
      <w:drawing>
        <wp:anchor distT="0" distB="0" distL="114300" distR="114300" simplePos="0" relativeHeight="251659264" behindDoc="0" locked="0" layoutInCell="1" allowOverlap="1" wp14:anchorId="307A0088" wp14:editId="53733BD8">
          <wp:simplePos x="0" y="0"/>
          <wp:positionH relativeFrom="page">
            <wp:posOffset>228600</wp:posOffset>
          </wp:positionH>
          <wp:positionV relativeFrom="page">
            <wp:posOffset>8458200</wp:posOffset>
          </wp:positionV>
          <wp:extent cx="2055495" cy="1370965"/>
          <wp:effectExtent l="0" t="0" r="190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495" cy="1370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0757">
      <w:rPr>
        <w:noProof/>
      </w:rPr>
      <w:drawing>
        <wp:anchor distT="0" distB="0" distL="114300" distR="114300" simplePos="0" relativeHeight="251660288" behindDoc="0" locked="0" layoutInCell="1" allowOverlap="1" wp14:anchorId="06CBB087" wp14:editId="4F3FE377">
          <wp:simplePos x="0" y="0"/>
          <wp:positionH relativeFrom="page">
            <wp:posOffset>3195955</wp:posOffset>
          </wp:positionH>
          <wp:positionV relativeFrom="page">
            <wp:posOffset>4496435</wp:posOffset>
          </wp:positionV>
          <wp:extent cx="1485900" cy="125095"/>
          <wp:effectExtent l="0" t="0" r="1270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25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0757">
      <w:rPr>
        <w:noProof/>
      </w:rPr>
      <w:drawing>
        <wp:anchor distT="0" distB="0" distL="114300" distR="114300" simplePos="0" relativeHeight="251661312" behindDoc="1" locked="0" layoutInCell="1" allowOverlap="1" wp14:anchorId="61061D73" wp14:editId="42A4C115">
          <wp:simplePos x="0" y="0"/>
          <wp:positionH relativeFrom="page">
            <wp:posOffset>228600</wp:posOffset>
          </wp:positionH>
          <wp:positionV relativeFrom="page">
            <wp:posOffset>221615</wp:posOffset>
          </wp:positionV>
          <wp:extent cx="7314565" cy="1828165"/>
          <wp:effectExtent l="0" t="0" r="635" b="635"/>
          <wp:wrapNone/>
          <wp:docPr id="8" name="Picture 8" descr="Macintosh HD:Users:lauradynan:Documents:angle-header-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auradynan:Documents:angle-header-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4565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730"/>
    <w:rsid w:val="00007CD9"/>
    <w:rsid w:val="00173977"/>
    <w:rsid w:val="002C4AF7"/>
    <w:rsid w:val="003120DE"/>
    <w:rsid w:val="0031243A"/>
    <w:rsid w:val="003257F7"/>
    <w:rsid w:val="00340542"/>
    <w:rsid w:val="003C2BE2"/>
    <w:rsid w:val="00427CCA"/>
    <w:rsid w:val="00456D39"/>
    <w:rsid w:val="004C734C"/>
    <w:rsid w:val="006824CC"/>
    <w:rsid w:val="00687EF1"/>
    <w:rsid w:val="00730757"/>
    <w:rsid w:val="00793C7A"/>
    <w:rsid w:val="00875124"/>
    <w:rsid w:val="009076DB"/>
    <w:rsid w:val="00964EF0"/>
    <w:rsid w:val="009E39C9"/>
    <w:rsid w:val="00A20717"/>
    <w:rsid w:val="00B82E27"/>
    <w:rsid w:val="00BD3138"/>
    <w:rsid w:val="00D47CB9"/>
    <w:rsid w:val="00D47CC3"/>
    <w:rsid w:val="00DA7238"/>
    <w:rsid w:val="00E26BFA"/>
    <w:rsid w:val="00E7261B"/>
    <w:rsid w:val="00E74109"/>
    <w:rsid w:val="00F13730"/>
    <w:rsid w:val="00F307B0"/>
    <w:rsid w:val="00FB1C84"/>
    <w:rsid w:val="00FC44AA"/>
    <w:rsid w:val="00FE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F7F2FBC1-399B-4885-8D0A-6D0144407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E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3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34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B1C8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120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20DE"/>
  </w:style>
  <w:style w:type="paragraph" w:styleId="Footer">
    <w:name w:val="footer"/>
    <w:basedOn w:val="Normal"/>
    <w:link w:val="FooterChar"/>
    <w:uiPriority w:val="99"/>
    <w:unhideWhenUsed/>
    <w:rsid w:val="003120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20DE"/>
  </w:style>
  <w:style w:type="character" w:styleId="PlaceholderText">
    <w:name w:val="Placeholder Text"/>
    <w:basedOn w:val="DefaultParagraphFont"/>
    <w:uiPriority w:val="99"/>
    <w:semiHidden/>
    <w:rsid w:val="00DA72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E2508E67704836A8626A8618EF2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C1AC6-4345-4998-A47F-AA882C0041A8}"/>
      </w:docPartPr>
      <w:docPartBody>
        <w:p w:rsidR="003702B2" w:rsidRDefault="00862917">
          <w:pPr>
            <w:pStyle w:val="DEE2508E67704836A8626A8618EF20BE"/>
          </w:pPr>
          <w:r w:rsidRPr="00D436C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code Sans Normal Black">
    <w:altName w:val="Times New Roman"/>
    <w:panose1 w:val="02000000000000000000"/>
    <w:charset w:val="00"/>
    <w:family w:val="auto"/>
    <w:pitch w:val="variable"/>
    <w:sig w:usb0="00000001" w:usb1="5000207B" w:usb2="00000000" w:usb3="00000000" w:csb0="00000093" w:csb1="00000000"/>
  </w:font>
  <w:font w:name="Open Sans">
    <w:altName w:val="Verdan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2B2"/>
    <w:rsid w:val="003702B2"/>
    <w:rsid w:val="0086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EE2508E67704836A8626A8618EF20BE">
    <w:name w:val="DEE2508E67704836A8626A8618EF20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9DE46E-E31F-447C-BD2E-A40F62FEA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Angle_R.docx</Template>
  <TotalTime>0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Angle</vt:lpstr>
    </vt:vector>
  </TitlesOfParts>
  <Company>University of Washington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Angle</dc:title>
  <dc:subject/>
  <dc:creator>Kate Goodson</dc:creator>
  <cp:keywords>Template; Angle</cp:keywords>
  <dc:description/>
  <cp:lastModifiedBy>Hannah Preisinger</cp:lastModifiedBy>
  <cp:revision>2</cp:revision>
  <dcterms:created xsi:type="dcterms:W3CDTF">2019-01-03T18:34:00Z</dcterms:created>
  <dcterms:modified xsi:type="dcterms:W3CDTF">2019-01-03T18:34:00Z</dcterms:modified>
</cp:coreProperties>
</file>